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064" w:rsidRDefault="00FC7B04" w:rsidP="00B800D8">
      <w:pPr>
        <w:jc w:val="center"/>
      </w:pPr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011F5EE5" wp14:editId="6CC1DFC0">
            <wp:simplePos x="0" y="0"/>
            <wp:positionH relativeFrom="column">
              <wp:posOffset>869471</wp:posOffset>
            </wp:positionH>
            <wp:positionV relativeFrom="paragraph">
              <wp:posOffset>841182</wp:posOffset>
            </wp:positionV>
            <wp:extent cx="4452731" cy="3317189"/>
            <wp:effectExtent l="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731" cy="3317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29A">
        <w:rPr>
          <w:noProof/>
          <w:lang w:eastAsia="en-AU"/>
        </w:rPr>
        <w:drawing>
          <wp:inline distT="0" distB="0" distL="0" distR="0" wp14:anchorId="18831743" wp14:editId="312FE722">
            <wp:extent cx="4449600" cy="900000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64D">
        <w:rPr>
          <w:noProof/>
          <w:lang w:eastAsia="en-AU"/>
        </w:rPr>
        <w:lastRenderedPageBreak/>
        <w:drawing>
          <wp:inline distT="0" distB="0" distL="0" distR="0" wp14:anchorId="05B1C51A" wp14:editId="341BFFC5">
            <wp:extent cx="4521600" cy="900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33B" w:rsidRDefault="0036364D" w:rsidP="00B800D8">
      <w:pPr>
        <w:jc w:val="center"/>
        <w:rPr>
          <w:rFonts w:eastAsia="Times New Roman" w:cstheme="minorHAnsi"/>
          <w:color w:val="auto"/>
          <w:sz w:val="28"/>
          <w:szCs w:val="28"/>
        </w:rPr>
      </w:pPr>
      <w:r>
        <w:rPr>
          <w:rFonts w:eastAsia="Times New Roman" w:cstheme="minorHAnsi"/>
          <w:noProof/>
          <w:color w:val="auto"/>
          <w:sz w:val="28"/>
          <w:szCs w:val="28"/>
          <w:lang w:eastAsia="en-AU"/>
        </w:rPr>
        <w:lastRenderedPageBreak/>
        <w:drawing>
          <wp:inline distT="0" distB="0" distL="0" distR="0" wp14:anchorId="22014B68" wp14:editId="15C2D088">
            <wp:extent cx="5209200" cy="900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86" w:rsidRDefault="00AA62B5" w:rsidP="00B800D8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1A9FC3E9" wp14:editId="6DC6A854">
            <wp:extent cx="3549600" cy="900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124" w:rsidRPr="007607BB" w:rsidRDefault="007F0CCE" w:rsidP="00B800D8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1CF1810A" wp14:editId="79347DD2">
            <wp:extent cx="3826800" cy="90000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DA8" w:rsidRDefault="00DA15D3" w:rsidP="00B800D8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06427ECB" wp14:editId="6DCBE34A">
            <wp:extent cx="4201200" cy="900000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2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D6" w:rsidRDefault="00DA15D3" w:rsidP="005D5FC9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1AD4A67F" wp14:editId="41DB6D6B">
            <wp:extent cx="3754800" cy="900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8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37D6" w:rsidSect="009A3597">
      <w:headerReference w:type="default" r:id="rId17"/>
      <w:footerReference w:type="default" r:id="rId18"/>
      <w:pgSz w:w="11907" w:h="16839" w:code="9"/>
      <w:pgMar w:top="851" w:right="1077" w:bottom="992" w:left="1077" w:header="709" w:footer="3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4BC" w:rsidRDefault="00A574BC" w:rsidP="00252736">
      <w:pPr>
        <w:spacing w:before="0" w:after="0" w:line="240" w:lineRule="auto"/>
      </w:pPr>
      <w:r>
        <w:separator/>
      </w:r>
    </w:p>
  </w:endnote>
  <w:endnote w:type="continuationSeparator" w:id="0">
    <w:p w:rsidR="00A574BC" w:rsidRDefault="00A574BC" w:rsidP="0025273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45 Helvetica Ligh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89"/>
      <w:gridCol w:w="1356"/>
      <w:gridCol w:w="3324"/>
    </w:tblGrid>
    <w:tr w:rsidR="001A21F9" w:rsidRPr="00BD0A74" w:rsidTr="00B710B1">
      <w:tc>
        <w:tcPr>
          <w:tcW w:w="2653" w:type="pct"/>
          <w:tcBorders>
            <w:top w:val="single" w:sz="4" w:space="0" w:color="auto"/>
          </w:tcBorders>
        </w:tcPr>
        <w:p w:rsidR="001A21F9" w:rsidRPr="00BD0A74" w:rsidRDefault="001A21F9" w:rsidP="002970D6">
          <w:pPr>
            <w:pStyle w:val="Footer"/>
            <w:rPr>
              <w:sz w:val="16"/>
            </w:rPr>
          </w:pPr>
        </w:p>
      </w:tc>
      <w:tc>
        <w:tcPr>
          <w:tcW w:w="680" w:type="pct"/>
          <w:tcBorders>
            <w:top w:val="single" w:sz="4" w:space="0" w:color="auto"/>
          </w:tcBorders>
        </w:tcPr>
        <w:p w:rsidR="001A21F9" w:rsidRPr="00BD0A74" w:rsidRDefault="001A21F9" w:rsidP="009B5BDE">
          <w:pPr>
            <w:pStyle w:val="Footer"/>
            <w:jc w:val="center"/>
            <w:rPr>
              <w:sz w:val="16"/>
            </w:rPr>
          </w:pPr>
        </w:p>
      </w:tc>
      <w:tc>
        <w:tcPr>
          <w:tcW w:w="1667" w:type="pct"/>
          <w:tcBorders>
            <w:top w:val="single" w:sz="4" w:space="0" w:color="auto"/>
          </w:tcBorders>
        </w:tcPr>
        <w:p w:rsidR="001A21F9" w:rsidRPr="00BD0A74" w:rsidRDefault="001A21F9" w:rsidP="009B5BDE">
          <w:pPr>
            <w:pStyle w:val="Footer"/>
            <w:jc w:val="right"/>
            <w:rPr>
              <w:sz w:val="16"/>
            </w:rPr>
          </w:pPr>
        </w:p>
      </w:tc>
    </w:tr>
    <w:tr w:rsidR="001A21F9" w:rsidRPr="00BD0A74" w:rsidTr="00B710B1">
      <w:tc>
        <w:tcPr>
          <w:tcW w:w="2653" w:type="pct"/>
        </w:tcPr>
        <w:p w:rsidR="001A21F9" w:rsidRPr="00BD0A74" w:rsidRDefault="001A21F9" w:rsidP="009B5BDE">
          <w:pPr>
            <w:pStyle w:val="Footer"/>
            <w:rPr>
              <w:sz w:val="16"/>
            </w:rPr>
          </w:pPr>
        </w:p>
      </w:tc>
      <w:tc>
        <w:tcPr>
          <w:tcW w:w="680" w:type="pct"/>
        </w:tcPr>
        <w:p w:rsidR="001A21F9" w:rsidRPr="00BD0A74" w:rsidRDefault="001A21F9" w:rsidP="009B5BDE">
          <w:pPr>
            <w:pStyle w:val="Footer"/>
            <w:jc w:val="center"/>
            <w:rPr>
              <w:sz w:val="16"/>
            </w:rPr>
          </w:pPr>
        </w:p>
      </w:tc>
      <w:tc>
        <w:tcPr>
          <w:tcW w:w="1667" w:type="pct"/>
        </w:tcPr>
        <w:p w:rsidR="001A21F9" w:rsidRPr="00BD0A74" w:rsidRDefault="001A21F9" w:rsidP="009B5BDE">
          <w:pPr>
            <w:pStyle w:val="Footer"/>
            <w:jc w:val="right"/>
            <w:rPr>
              <w:sz w:val="16"/>
            </w:rPr>
          </w:pPr>
        </w:p>
      </w:tc>
    </w:tr>
  </w:tbl>
  <w:p w:rsidR="001A21F9" w:rsidRDefault="001A21F9" w:rsidP="00D70B42">
    <w:pPr>
      <w:pStyle w:val="Footer"/>
      <w:tabs>
        <w:tab w:val="clear" w:pos="567"/>
        <w:tab w:val="clear" w:pos="4513"/>
        <w:tab w:val="clear" w:pos="9026"/>
        <w:tab w:val="left" w:pos="2534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4BC" w:rsidRDefault="00A574BC" w:rsidP="00252736">
      <w:pPr>
        <w:spacing w:before="0" w:after="0" w:line="240" w:lineRule="auto"/>
      </w:pPr>
      <w:r>
        <w:separator/>
      </w:r>
    </w:p>
  </w:footnote>
  <w:footnote w:type="continuationSeparator" w:id="0">
    <w:p w:rsidR="00A574BC" w:rsidRDefault="00A574BC" w:rsidP="0025273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196"/>
      <w:gridCol w:w="2772"/>
    </w:tblGrid>
    <w:tr w:rsidR="001A21F9" w:rsidTr="00351F65">
      <w:tc>
        <w:tcPr>
          <w:tcW w:w="7196" w:type="dxa"/>
          <w:vAlign w:val="center"/>
        </w:tcPr>
        <w:p w:rsidR="001A21F9" w:rsidRDefault="001A21F9" w:rsidP="0037747A">
          <w:pPr>
            <w:spacing w:before="40" w:after="40"/>
          </w:pPr>
        </w:p>
      </w:tc>
      <w:tc>
        <w:tcPr>
          <w:tcW w:w="2772" w:type="dxa"/>
        </w:tcPr>
        <w:p w:rsidR="001A21F9" w:rsidRDefault="001A21F9" w:rsidP="00572A3D">
          <w:pPr>
            <w:spacing w:before="40" w:after="40"/>
          </w:pPr>
        </w:p>
      </w:tc>
    </w:tr>
  </w:tbl>
  <w:p w:rsidR="001A21F9" w:rsidRPr="00D70B42" w:rsidRDefault="001A21F9" w:rsidP="00D70B42">
    <w:pPr>
      <w:rPr>
        <w:sz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F0FB0"/>
    <w:multiLevelType w:val="hybridMultilevel"/>
    <w:tmpl w:val="1E7286B6"/>
    <w:lvl w:ilvl="0" w:tplc="4D308878">
      <w:start w:val="1"/>
      <w:numFmt w:val="decimal"/>
      <w:pStyle w:val="AppendixHeading"/>
      <w:lvlText w:val="Appendix %1 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21B98"/>
    <w:multiLevelType w:val="hybridMultilevel"/>
    <w:tmpl w:val="9E28D9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4E00F2"/>
    <w:multiLevelType w:val="hybridMultilevel"/>
    <w:tmpl w:val="9D1CAF48"/>
    <w:lvl w:ilvl="0" w:tplc="E2325D2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828DC"/>
    <w:multiLevelType w:val="hybridMultilevel"/>
    <w:tmpl w:val="56D479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71861"/>
    <w:multiLevelType w:val="hybridMultilevel"/>
    <w:tmpl w:val="DF28AA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386164"/>
    <w:multiLevelType w:val="multilevel"/>
    <w:tmpl w:val="8DBCE524"/>
    <w:lvl w:ilvl="0">
      <w:start w:val="1"/>
      <w:numFmt w:val="decimal"/>
      <w:pStyle w:val="NumberedHeadingL1"/>
      <w:lvlText w:val="%1."/>
      <w:lvlJc w:val="left"/>
      <w:pPr>
        <w:ind w:left="360" w:hanging="360"/>
      </w:pPr>
    </w:lvl>
    <w:lvl w:ilvl="1">
      <w:start w:val="1"/>
      <w:numFmt w:val="decimal"/>
      <w:pStyle w:val="NumberedHeadingL2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umberedHeadingL3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E127CF4"/>
    <w:multiLevelType w:val="hybridMultilevel"/>
    <w:tmpl w:val="F64EC6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8F1920"/>
    <w:multiLevelType w:val="hybridMultilevel"/>
    <w:tmpl w:val="195C570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0011F47"/>
    <w:multiLevelType w:val="hybridMultilevel"/>
    <w:tmpl w:val="6772F8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155A9F"/>
    <w:multiLevelType w:val="hybridMultilevel"/>
    <w:tmpl w:val="652EEE8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D206A9"/>
    <w:multiLevelType w:val="multilevel"/>
    <w:tmpl w:val="BB7AC3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7500581"/>
    <w:multiLevelType w:val="hybridMultilevel"/>
    <w:tmpl w:val="A3882D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F671F5"/>
    <w:multiLevelType w:val="hybridMultilevel"/>
    <w:tmpl w:val="95A42DCC"/>
    <w:lvl w:ilvl="0" w:tplc="17A8E054">
      <w:start w:val="2"/>
      <w:numFmt w:val="bullet"/>
      <w:lvlText w:val="-"/>
      <w:lvlJc w:val="left"/>
      <w:pPr>
        <w:ind w:left="405" w:hanging="360"/>
      </w:pPr>
      <w:rPr>
        <w:rFonts w:ascii="Times New Roman" w:eastAsiaTheme="minorEastAsia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3">
    <w:nsid w:val="1C8D7C0F"/>
    <w:multiLevelType w:val="hybridMultilevel"/>
    <w:tmpl w:val="9FFCF432"/>
    <w:lvl w:ilvl="0" w:tplc="707E11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9E0A67"/>
    <w:multiLevelType w:val="hybridMultilevel"/>
    <w:tmpl w:val="7A7424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67257F"/>
    <w:multiLevelType w:val="hybridMultilevel"/>
    <w:tmpl w:val="DBDE51BE"/>
    <w:lvl w:ilvl="0" w:tplc="687E2C50">
      <w:start w:val="1"/>
      <w:numFmt w:val="bullet"/>
      <w:pStyle w:val="Table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96EDB92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FC52AB"/>
    <w:multiLevelType w:val="hybridMultilevel"/>
    <w:tmpl w:val="195C570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73E3207"/>
    <w:multiLevelType w:val="multilevel"/>
    <w:tmpl w:val="BB7AC3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29793E5C"/>
    <w:multiLevelType w:val="hybridMultilevel"/>
    <w:tmpl w:val="F676B08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69726F"/>
    <w:multiLevelType w:val="hybridMultilevel"/>
    <w:tmpl w:val="CD302F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5D0E84"/>
    <w:multiLevelType w:val="hybridMultilevel"/>
    <w:tmpl w:val="317497D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FAF1213"/>
    <w:multiLevelType w:val="hybridMultilevel"/>
    <w:tmpl w:val="1776832A"/>
    <w:lvl w:ilvl="0" w:tplc="80C2007A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4253D8"/>
    <w:multiLevelType w:val="hybridMultilevel"/>
    <w:tmpl w:val="9C2A77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5C4932"/>
    <w:multiLevelType w:val="hybridMultilevel"/>
    <w:tmpl w:val="83AAA9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2B6423"/>
    <w:multiLevelType w:val="multilevel"/>
    <w:tmpl w:val="BB7AC3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3B2A7C0F"/>
    <w:multiLevelType w:val="hybridMultilevel"/>
    <w:tmpl w:val="4C720414"/>
    <w:lvl w:ilvl="0" w:tplc="17A8E054">
      <w:start w:val="2"/>
      <w:numFmt w:val="bullet"/>
      <w:lvlText w:val="-"/>
      <w:lvlJc w:val="left"/>
      <w:pPr>
        <w:ind w:left="405" w:hanging="360"/>
      </w:pPr>
      <w:rPr>
        <w:rFonts w:ascii="Times New Roman" w:eastAsiaTheme="minorEastAsia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E80677"/>
    <w:multiLevelType w:val="hybridMultilevel"/>
    <w:tmpl w:val="CC00B1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CDC72BF"/>
    <w:multiLevelType w:val="hybridMultilevel"/>
    <w:tmpl w:val="E23003E4"/>
    <w:lvl w:ilvl="0" w:tplc="9ADEA056">
      <w:start w:val="1"/>
      <w:numFmt w:val="decimal"/>
      <w:lvlText w:val="Appendix %1 -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CC375A"/>
    <w:multiLevelType w:val="hybridMultilevel"/>
    <w:tmpl w:val="67A24DA8"/>
    <w:lvl w:ilvl="0" w:tplc="2F3C93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0880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FF2ED3"/>
    <w:multiLevelType w:val="hybridMultilevel"/>
    <w:tmpl w:val="DBAA8E94"/>
    <w:lvl w:ilvl="0" w:tplc="6D142B96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17344B"/>
    <w:multiLevelType w:val="hybridMultilevel"/>
    <w:tmpl w:val="C0F62C1E"/>
    <w:lvl w:ilvl="0" w:tplc="17A8E054">
      <w:start w:val="2"/>
      <w:numFmt w:val="bullet"/>
      <w:lvlText w:val="-"/>
      <w:lvlJc w:val="left"/>
      <w:pPr>
        <w:ind w:left="405" w:hanging="360"/>
      </w:pPr>
      <w:rPr>
        <w:rFonts w:ascii="Times New Roman" w:eastAsiaTheme="minorEastAsia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AE4384"/>
    <w:multiLevelType w:val="hybridMultilevel"/>
    <w:tmpl w:val="C49E7F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CD13A2"/>
    <w:multiLevelType w:val="hybridMultilevel"/>
    <w:tmpl w:val="195C570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5986F41"/>
    <w:multiLevelType w:val="hybridMultilevel"/>
    <w:tmpl w:val="195C570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C753867"/>
    <w:multiLevelType w:val="hybridMultilevel"/>
    <w:tmpl w:val="652EEE8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CE1D1E"/>
    <w:multiLevelType w:val="hybridMultilevel"/>
    <w:tmpl w:val="9FCA807A"/>
    <w:lvl w:ilvl="0" w:tplc="17A8E054">
      <w:start w:val="2"/>
      <w:numFmt w:val="bullet"/>
      <w:lvlText w:val="-"/>
      <w:lvlJc w:val="left"/>
      <w:pPr>
        <w:ind w:left="405" w:hanging="360"/>
      </w:pPr>
      <w:rPr>
        <w:rFonts w:ascii="Times New Roman" w:eastAsiaTheme="minorEastAsia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F27927"/>
    <w:multiLevelType w:val="hybridMultilevel"/>
    <w:tmpl w:val="317497D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45D0C7D"/>
    <w:multiLevelType w:val="hybridMultilevel"/>
    <w:tmpl w:val="77F8D2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00450C"/>
    <w:multiLevelType w:val="hybridMultilevel"/>
    <w:tmpl w:val="F8465824"/>
    <w:lvl w:ilvl="0" w:tplc="C280450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B073ED3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>
    <w:nsid w:val="72C707A0"/>
    <w:multiLevelType w:val="hybridMultilevel"/>
    <w:tmpl w:val="52527C4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4F32F8"/>
    <w:multiLevelType w:val="hybridMultilevel"/>
    <w:tmpl w:val="11E28DE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124DF7"/>
    <w:multiLevelType w:val="multilevel"/>
    <w:tmpl w:val="DC401C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3">
    <w:nsid w:val="7A962078"/>
    <w:multiLevelType w:val="hybridMultilevel"/>
    <w:tmpl w:val="8D6A91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51122F"/>
    <w:multiLevelType w:val="hybridMultilevel"/>
    <w:tmpl w:val="CA0CC10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27"/>
  </w:num>
  <w:num w:numId="4">
    <w:abstractNumId w:val="21"/>
  </w:num>
  <w:num w:numId="5">
    <w:abstractNumId w:val="42"/>
  </w:num>
  <w:num w:numId="6">
    <w:abstractNumId w:val="42"/>
  </w:num>
  <w:num w:numId="7">
    <w:abstractNumId w:val="42"/>
  </w:num>
  <w:num w:numId="8">
    <w:abstractNumId w:val="42"/>
  </w:num>
  <w:num w:numId="9">
    <w:abstractNumId w:val="42"/>
  </w:num>
  <w:num w:numId="10">
    <w:abstractNumId w:val="42"/>
  </w:num>
  <w:num w:numId="11">
    <w:abstractNumId w:val="42"/>
  </w:num>
  <w:num w:numId="12">
    <w:abstractNumId w:val="42"/>
  </w:num>
  <w:num w:numId="13">
    <w:abstractNumId w:val="5"/>
  </w:num>
  <w:num w:numId="14">
    <w:abstractNumId w:val="5"/>
  </w:num>
  <w:num w:numId="15">
    <w:abstractNumId w:val="5"/>
  </w:num>
  <w:num w:numId="16">
    <w:abstractNumId w:val="29"/>
  </w:num>
  <w:num w:numId="17">
    <w:abstractNumId w:val="5"/>
  </w:num>
  <w:num w:numId="18">
    <w:abstractNumId w:val="5"/>
  </w:num>
  <w:num w:numId="19">
    <w:abstractNumId w:val="5"/>
  </w:num>
  <w:num w:numId="20">
    <w:abstractNumId w:val="21"/>
  </w:num>
  <w:num w:numId="21">
    <w:abstractNumId w:val="29"/>
  </w:num>
  <w:num w:numId="22">
    <w:abstractNumId w:val="5"/>
  </w:num>
  <w:num w:numId="23">
    <w:abstractNumId w:val="5"/>
  </w:num>
  <w:num w:numId="24">
    <w:abstractNumId w:val="5"/>
  </w:num>
  <w:num w:numId="25">
    <w:abstractNumId w:val="21"/>
  </w:num>
  <w:num w:numId="26">
    <w:abstractNumId w:val="29"/>
  </w:num>
  <w:num w:numId="27">
    <w:abstractNumId w:val="27"/>
  </w:num>
  <w:num w:numId="28">
    <w:abstractNumId w:val="39"/>
  </w:num>
  <w:num w:numId="29">
    <w:abstractNumId w:val="28"/>
  </w:num>
  <w:num w:numId="30">
    <w:abstractNumId w:val="2"/>
  </w:num>
  <w:num w:numId="31">
    <w:abstractNumId w:val="0"/>
  </w:num>
  <w:num w:numId="32">
    <w:abstractNumId w:val="13"/>
  </w:num>
  <w:num w:numId="33">
    <w:abstractNumId w:val="19"/>
  </w:num>
  <w:num w:numId="34">
    <w:abstractNumId w:val="24"/>
  </w:num>
  <w:num w:numId="35">
    <w:abstractNumId w:val="17"/>
  </w:num>
  <w:num w:numId="36">
    <w:abstractNumId w:val="7"/>
  </w:num>
  <w:num w:numId="37">
    <w:abstractNumId w:val="10"/>
  </w:num>
  <w:num w:numId="38">
    <w:abstractNumId w:val="36"/>
  </w:num>
  <w:num w:numId="39">
    <w:abstractNumId w:val="20"/>
  </w:num>
  <w:num w:numId="40">
    <w:abstractNumId w:val="33"/>
  </w:num>
  <w:num w:numId="41">
    <w:abstractNumId w:val="16"/>
  </w:num>
  <w:num w:numId="42">
    <w:abstractNumId w:val="40"/>
  </w:num>
  <w:num w:numId="43">
    <w:abstractNumId w:val="32"/>
  </w:num>
  <w:num w:numId="44">
    <w:abstractNumId w:val="38"/>
  </w:num>
  <w:num w:numId="4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3"/>
  </w:num>
  <w:num w:numId="47">
    <w:abstractNumId w:val="1"/>
  </w:num>
  <w:num w:numId="48">
    <w:abstractNumId w:val="11"/>
  </w:num>
  <w:num w:numId="49">
    <w:abstractNumId w:val="3"/>
  </w:num>
  <w:num w:numId="50">
    <w:abstractNumId w:val="44"/>
  </w:num>
  <w:num w:numId="51">
    <w:abstractNumId w:val="15"/>
  </w:num>
  <w:num w:numId="52">
    <w:abstractNumId w:val="23"/>
  </w:num>
  <w:num w:numId="53">
    <w:abstractNumId w:val="6"/>
  </w:num>
  <w:num w:numId="54">
    <w:abstractNumId w:val="12"/>
  </w:num>
  <w:num w:numId="55">
    <w:abstractNumId w:val="26"/>
  </w:num>
  <w:num w:numId="56">
    <w:abstractNumId w:val="8"/>
  </w:num>
  <w:num w:numId="57">
    <w:abstractNumId w:val="14"/>
  </w:num>
  <w:num w:numId="58">
    <w:abstractNumId w:val="25"/>
  </w:num>
  <w:num w:numId="59">
    <w:abstractNumId w:val="30"/>
  </w:num>
  <w:num w:numId="60">
    <w:abstractNumId w:val="35"/>
  </w:num>
  <w:num w:numId="61">
    <w:abstractNumId w:val="18"/>
  </w:num>
  <w:num w:numId="62">
    <w:abstractNumId w:val="9"/>
  </w:num>
  <w:num w:numId="63">
    <w:abstractNumId w:val="34"/>
  </w:num>
  <w:num w:numId="64">
    <w:abstractNumId w:val="37"/>
  </w:num>
  <w:num w:numId="65">
    <w:abstractNumId w:val="4"/>
  </w:num>
  <w:num w:numId="66">
    <w:abstractNumId w:val="41"/>
  </w:num>
  <w:num w:numId="67">
    <w:abstractNumId w:val="31"/>
  </w:num>
  <w:num w:numId="68">
    <w:abstractNumId w:val="22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styleLockTheme/>
  <w:styleLockQFSet/>
  <w:defaultTabStop w:val="56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C38"/>
    <w:rsid w:val="00000467"/>
    <w:rsid w:val="000061D1"/>
    <w:rsid w:val="00011300"/>
    <w:rsid w:val="000116A6"/>
    <w:rsid w:val="00014948"/>
    <w:rsid w:val="0001534F"/>
    <w:rsid w:val="0001766C"/>
    <w:rsid w:val="0002092C"/>
    <w:rsid w:val="000212A1"/>
    <w:rsid w:val="00021ED9"/>
    <w:rsid w:val="000247B2"/>
    <w:rsid w:val="00030977"/>
    <w:rsid w:val="00030B1E"/>
    <w:rsid w:val="000339DD"/>
    <w:rsid w:val="000346E5"/>
    <w:rsid w:val="000359DA"/>
    <w:rsid w:val="00040F7B"/>
    <w:rsid w:val="000429EB"/>
    <w:rsid w:val="000458AC"/>
    <w:rsid w:val="00046882"/>
    <w:rsid w:val="00051664"/>
    <w:rsid w:val="00051E23"/>
    <w:rsid w:val="0005380F"/>
    <w:rsid w:val="00053B3C"/>
    <w:rsid w:val="00053FB4"/>
    <w:rsid w:val="00057223"/>
    <w:rsid w:val="00063833"/>
    <w:rsid w:val="000643DC"/>
    <w:rsid w:val="0007047D"/>
    <w:rsid w:val="00071559"/>
    <w:rsid w:val="00082104"/>
    <w:rsid w:val="0008289D"/>
    <w:rsid w:val="00087AA2"/>
    <w:rsid w:val="00091E66"/>
    <w:rsid w:val="00093E25"/>
    <w:rsid w:val="000A2E3D"/>
    <w:rsid w:val="000A7379"/>
    <w:rsid w:val="000B3150"/>
    <w:rsid w:val="000B5A7F"/>
    <w:rsid w:val="000C476E"/>
    <w:rsid w:val="000C4AFE"/>
    <w:rsid w:val="000C55C1"/>
    <w:rsid w:val="000D4B00"/>
    <w:rsid w:val="000E220C"/>
    <w:rsid w:val="000E4C89"/>
    <w:rsid w:val="000F7330"/>
    <w:rsid w:val="00103322"/>
    <w:rsid w:val="00105142"/>
    <w:rsid w:val="0010581C"/>
    <w:rsid w:val="00106365"/>
    <w:rsid w:val="00106A8D"/>
    <w:rsid w:val="00106FD5"/>
    <w:rsid w:val="0010710F"/>
    <w:rsid w:val="001073D9"/>
    <w:rsid w:val="00110081"/>
    <w:rsid w:val="00112FC5"/>
    <w:rsid w:val="00113B6B"/>
    <w:rsid w:val="00116079"/>
    <w:rsid w:val="001214EF"/>
    <w:rsid w:val="00127DBB"/>
    <w:rsid w:val="0013225C"/>
    <w:rsid w:val="00132E1A"/>
    <w:rsid w:val="001333C1"/>
    <w:rsid w:val="00133FD0"/>
    <w:rsid w:val="00134A80"/>
    <w:rsid w:val="00135E5F"/>
    <w:rsid w:val="0014460E"/>
    <w:rsid w:val="001470BA"/>
    <w:rsid w:val="001512EA"/>
    <w:rsid w:val="0015181C"/>
    <w:rsid w:val="00153999"/>
    <w:rsid w:val="00157410"/>
    <w:rsid w:val="001579AE"/>
    <w:rsid w:val="00162ABF"/>
    <w:rsid w:val="00163ABC"/>
    <w:rsid w:val="001641A8"/>
    <w:rsid w:val="00165A69"/>
    <w:rsid w:val="001660D4"/>
    <w:rsid w:val="00166DF9"/>
    <w:rsid w:val="00172CCA"/>
    <w:rsid w:val="001742FA"/>
    <w:rsid w:val="00183BFE"/>
    <w:rsid w:val="00184277"/>
    <w:rsid w:val="001855F3"/>
    <w:rsid w:val="00186AE5"/>
    <w:rsid w:val="00190A3C"/>
    <w:rsid w:val="00192BFA"/>
    <w:rsid w:val="00193EE5"/>
    <w:rsid w:val="00194CD2"/>
    <w:rsid w:val="00196518"/>
    <w:rsid w:val="001A1EFA"/>
    <w:rsid w:val="001A21F9"/>
    <w:rsid w:val="001A337F"/>
    <w:rsid w:val="001A414E"/>
    <w:rsid w:val="001A4A48"/>
    <w:rsid w:val="001B1760"/>
    <w:rsid w:val="001B1832"/>
    <w:rsid w:val="001C091F"/>
    <w:rsid w:val="001C3ABF"/>
    <w:rsid w:val="001C4078"/>
    <w:rsid w:val="001C4AE0"/>
    <w:rsid w:val="001C6D01"/>
    <w:rsid w:val="001C7DCB"/>
    <w:rsid w:val="001D0E6F"/>
    <w:rsid w:val="001D10ED"/>
    <w:rsid w:val="001D1396"/>
    <w:rsid w:val="001D352D"/>
    <w:rsid w:val="001D71E9"/>
    <w:rsid w:val="001E11CA"/>
    <w:rsid w:val="001E144F"/>
    <w:rsid w:val="001F1E5A"/>
    <w:rsid w:val="001F2E7B"/>
    <w:rsid w:val="001F59F2"/>
    <w:rsid w:val="001F629A"/>
    <w:rsid w:val="0020114F"/>
    <w:rsid w:val="00202E1C"/>
    <w:rsid w:val="00212375"/>
    <w:rsid w:val="002134E6"/>
    <w:rsid w:val="002231AF"/>
    <w:rsid w:val="0022634C"/>
    <w:rsid w:val="00226E7A"/>
    <w:rsid w:val="00230971"/>
    <w:rsid w:val="002316C8"/>
    <w:rsid w:val="002346DF"/>
    <w:rsid w:val="00234945"/>
    <w:rsid w:val="00245719"/>
    <w:rsid w:val="00252736"/>
    <w:rsid w:val="00252B0B"/>
    <w:rsid w:val="00252FCF"/>
    <w:rsid w:val="00253A9E"/>
    <w:rsid w:val="0025503B"/>
    <w:rsid w:val="00260E96"/>
    <w:rsid w:val="002620D2"/>
    <w:rsid w:val="00262D13"/>
    <w:rsid w:val="002644E7"/>
    <w:rsid w:val="002701F8"/>
    <w:rsid w:val="002718F4"/>
    <w:rsid w:val="00277521"/>
    <w:rsid w:val="00277BE8"/>
    <w:rsid w:val="002811AD"/>
    <w:rsid w:val="002819FE"/>
    <w:rsid w:val="00284EC1"/>
    <w:rsid w:val="00290A5D"/>
    <w:rsid w:val="00297070"/>
    <w:rsid w:val="002970D6"/>
    <w:rsid w:val="00297B42"/>
    <w:rsid w:val="002A27CF"/>
    <w:rsid w:val="002A650D"/>
    <w:rsid w:val="002B0AA3"/>
    <w:rsid w:val="002C3FE3"/>
    <w:rsid w:val="002C4491"/>
    <w:rsid w:val="002C5564"/>
    <w:rsid w:val="002D1E67"/>
    <w:rsid w:val="002D6E7A"/>
    <w:rsid w:val="002E1C1D"/>
    <w:rsid w:val="002E32F8"/>
    <w:rsid w:val="002E3EF7"/>
    <w:rsid w:val="002E7566"/>
    <w:rsid w:val="002F72BF"/>
    <w:rsid w:val="002F7361"/>
    <w:rsid w:val="00301549"/>
    <w:rsid w:val="00305F7F"/>
    <w:rsid w:val="003113B2"/>
    <w:rsid w:val="00315332"/>
    <w:rsid w:val="003161AB"/>
    <w:rsid w:val="00317C19"/>
    <w:rsid w:val="00321B0F"/>
    <w:rsid w:val="003359DB"/>
    <w:rsid w:val="00335B6D"/>
    <w:rsid w:val="00340594"/>
    <w:rsid w:val="003430A2"/>
    <w:rsid w:val="00343CC3"/>
    <w:rsid w:val="003453EA"/>
    <w:rsid w:val="003467C2"/>
    <w:rsid w:val="0035095B"/>
    <w:rsid w:val="00351F65"/>
    <w:rsid w:val="00352662"/>
    <w:rsid w:val="0036033C"/>
    <w:rsid w:val="00362D9D"/>
    <w:rsid w:val="0036325B"/>
    <w:rsid w:val="003635E2"/>
    <w:rsid w:val="0036364D"/>
    <w:rsid w:val="00365679"/>
    <w:rsid w:val="00372CA5"/>
    <w:rsid w:val="003730BB"/>
    <w:rsid w:val="00376E93"/>
    <w:rsid w:val="0037747A"/>
    <w:rsid w:val="0037760D"/>
    <w:rsid w:val="00386454"/>
    <w:rsid w:val="003876F4"/>
    <w:rsid w:val="0039074D"/>
    <w:rsid w:val="00391709"/>
    <w:rsid w:val="003920D0"/>
    <w:rsid w:val="00393159"/>
    <w:rsid w:val="003933A6"/>
    <w:rsid w:val="00395147"/>
    <w:rsid w:val="00395D83"/>
    <w:rsid w:val="0039644A"/>
    <w:rsid w:val="003A013D"/>
    <w:rsid w:val="003A7ED1"/>
    <w:rsid w:val="003B163B"/>
    <w:rsid w:val="003B3A9A"/>
    <w:rsid w:val="003B5E54"/>
    <w:rsid w:val="003B6BF6"/>
    <w:rsid w:val="003C4A29"/>
    <w:rsid w:val="003C5201"/>
    <w:rsid w:val="003C5439"/>
    <w:rsid w:val="003C54A7"/>
    <w:rsid w:val="003C7719"/>
    <w:rsid w:val="003C77E9"/>
    <w:rsid w:val="003D709B"/>
    <w:rsid w:val="003E2805"/>
    <w:rsid w:val="003E39F2"/>
    <w:rsid w:val="003E7786"/>
    <w:rsid w:val="003E7E66"/>
    <w:rsid w:val="003F0C39"/>
    <w:rsid w:val="003F27F7"/>
    <w:rsid w:val="003F3034"/>
    <w:rsid w:val="003F3CCF"/>
    <w:rsid w:val="003F3D00"/>
    <w:rsid w:val="003F601B"/>
    <w:rsid w:val="004006C1"/>
    <w:rsid w:val="00404B89"/>
    <w:rsid w:val="00416D64"/>
    <w:rsid w:val="00417ACF"/>
    <w:rsid w:val="0042006B"/>
    <w:rsid w:val="00422050"/>
    <w:rsid w:val="00422124"/>
    <w:rsid w:val="00423F5A"/>
    <w:rsid w:val="004278F1"/>
    <w:rsid w:val="00427E81"/>
    <w:rsid w:val="0043042E"/>
    <w:rsid w:val="00433075"/>
    <w:rsid w:val="00433618"/>
    <w:rsid w:val="004451F8"/>
    <w:rsid w:val="00445437"/>
    <w:rsid w:val="00447EFE"/>
    <w:rsid w:val="0045033D"/>
    <w:rsid w:val="004506EF"/>
    <w:rsid w:val="004514E1"/>
    <w:rsid w:val="00451B13"/>
    <w:rsid w:val="00453ED1"/>
    <w:rsid w:val="00456FDA"/>
    <w:rsid w:val="00466802"/>
    <w:rsid w:val="004675B0"/>
    <w:rsid w:val="0047065D"/>
    <w:rsid w:val="00471195"/>
    <w:rsid w:val="0047140F"/>
    <w:rsid w:val="00471550"/>
    <w:rsid w:val="00471607"/>
    <w:rsid w:val="00472946"/>
    <w:rsid w:val="004761CA"/>
    <w:rsid w:val="00477081"/>
    <w:rsid w:val="00477224"/>
    <w:rsid w:val="0048236D"/>
    <w:rsid w:val="004906ED"/>
    <w:rsid w:val="004A1B3D"/>
    <w:rsid w:val="004A4FFC"/>
    <w:rsid w:val="004C3180"/>
    <w:rsid w:val="004C614F"/>
    <w:rsid w:val="004C6482"/>
    <w:rsid w:val="004D1E76"/>
    <w:rsid w:val="004D1F59"/>
    <w:rsid w:val="004D46C8"/>
    <w:rsid w:val="004D4903"/>
    <w:rsid w:val="004E2B38"/>
    <w:rsid w:val="004E36A8"/>
    <w:rsid w:val="004E5B48"/>
    <w:rsid w:val="004F01B9"/>
    <w:rsid w:val="004F0D83"/>
    <w:rsid w:val="004F2478"/>
    <w:rsid w:val="004F6B27"/>
    <w:rsid w:val="004F7528"/>
    <w:rsid w:val="005031AC"/>
    <w:rsid w:val="00503A3B"/>
    <w:rsid w:val="005111D7"/>
    <w:rsid w:val="00514578"/>
    <w:rsid w:val="00525938"/>
    <w:rsid w:val="005277B4"/>
    <w:rsid w:val="00531C6A"/>
    <w:rsid w:val="005348A2"/>
    <w:rsid w:val="005368E9"/>
    <w:rsid w:val="00543BDF"/>
    <w:rsid w:val="0054497C"/>
    <w:rsid w:val="00545BA7"/>
    <w:rsid w:val="0055070B"/>
    <w:rsid w:val="00551249"/>
    <w:rsid w:val="00560C9C"/>
    <w:rsid w:val="005619BC"/>
    <w:rsid w:val="0056403A"/>
    <w:rsid w:val="0057031A"/>
    <w:rsid w:val="00572A3D"/>
    <w:rsid w:val="00572D61"/>
    <w:rsid w:val="00573B15"/>
    <w:rsid w:val="00577D56"/>
    <w:rsid w:val="005814FE"/>
    <w:rsid w:val="00581E8A"/>
    <w:rsid w:val="005834AB"/>
    <w:rsid w:val="0058518A"/>
    <w:rsid w:val="00587AC9"/>
    <w:rsid w:val="005917B8"/>
    <w:rsid w:val="005926DF"/>
    <w:rsid w:val="00595DF6"/>
    <w:rsid w:val="005972FB"/>
    <w:rsid w:val="005B15A4"/>
    <w:rsid w:val="005B2200"/>
    <w:rsid w:val="005B24CB"/>
    <w:rsid w:val="005C03C8"/>
    <w:rsid w:val="005C0D14"/>
    <w:rsid w:val="005C1031"/>
    <w:rsid w:val="005C761F"/>
    <w:rsid w:val="005D29BC"/>
    <w:rsid w:val="005D4E3B"/>
    <w:rsid w:val="005D548C"/>
    <w:rsid w:val="005D5FC9"/>
    <w:rsid w:val="005E1D69"/>
    <w:rsid w:val="005E48E8"/>
    <w:rsid w:val="005E6E60"/>
    <w:rsid w:val="005F0E02"/>
    <w:rsid w:val="005F202F"/>
    <w:rsid w:val="005F36BA"/>
    <w:rsid w:val="005F7568"/>
    <w:rsid w:val="006008F8"/>
    <w:rsid w:val="00600CE5"/>
    <w:rsid w:val="006070EF"/>
    <w:rsid w:val="00612AD6"/>
    <w:rsid w:val="00616C24"/>
    <w:rsid w:val="00621320"/>
    <w:rsid w:val="0062157F"/>
    <w:rsid w:val="00622457"/>
    <w:rsid w:val="00622FCC"/>
    <w:rsid w:val="006257B4"/>
    <w:rsid w:val="00626325"/>
    <w:rsid w:val="00634F69"/>
    <w:rsid w:val="0063657D"/>
    <w:rsid w:val="0064587B"/>
    <w:rsid w:val="00646833"/>
    <w:rsid w:val="00661DBE"/>
    <w:rsid w:val="00663DB5"/>
    <w:rsid w:val="0066509D"/>
    <w:rsid w:val="00667ACE"/>
    <w:rsid w:val="0067179F"/>
    <w:rsid w:val="00674BAB"/>
    <w:rsid w:val="00681986"/>
    <w:rsid w:val="0068774B"/>
    <w:rsid w:val="00690A2C"/>
    <w:rsid w:val="00693E6B"/>
    <w:rsid w:val="0069642E"/>
    <w:rsid w:val="00697A57"/>
    <w:rsid w:val="00697B29"/>
    <w:rsid w:val="006A316C"/>
    <w:rsid w:val="006B1CDD"/>
    <w:rsid w:val="006B7477"/>
    <w:rsid w:val="006C037F"/>
    <w:rsid w:val="006C1EE4"/>
    <w:rsid w:val="006C4428"/>
    <w:rsid w:val="006C571D"/>
    <w:rsid w:val="006C5E95"/>
    <w:rsid w:val="006C7DC6"/>
    <w:rsid w:val="006D0327"/>
    <w:rsid w:val="006E383D"/>
    <w:rsid w:val="006E41DB"/>
    <w:rsid w:val="006E5D13"/>
    <w:rsid w:val="006F042E"/>
    <w:rsid w:val="006F0F84"/>
    <w:rsid w:val="006F352A"/>
    <w:rsid w:val="006F3BAE"/>
    <w:rsid w:val="006F6BDB"/>
    <w:rsid w:val="00706BD9"/>
    <w:rsid w:val="007109BA"/>
    <w:rsid w:val="007126E5"/>
    <w:rsid w:val="00715FBC"/>
    <w:rsid w:val="00722F21"/>
    <w:rsid w:val="00724FC5"/>
    <w:rsid w:val="00734C07"/>
    <w:rsid w:val="007404F5"/>
    <w:rsid w:val="0074103F"/>
    <w:rsid w:val="00744BF1"/>
    <w:rsid w:val="007524ED"/>
    <w:rsid w:val="00755664"/>
    <w:rsid w:val="00756386"/>
    <w:rsid w:val="007577A6"/>
    <w:rsid w:val="007607BB"/>
    <w:rsid w:val="00772C07"/>
    <w:rsid w:val="00776F53"/>
    <w:rsid w:val="00783AAF"/>
    <w:rsid w:val="00785DE8"/>
    <w:rsid w:val="0078763F"/>
    <w:rsid w:val="00790749"/>
    <w:rsid w:val="007949A1"/>
    <w:rsid w:val="007979CF"/>
    <w:rsid w:val="007A05A7"/>
    <w:rsid w:val="007A069C"/>
    <w:rsid w:val="007A583C"/>
    <w:rsid w:val="007A5ACE"/>
    <w:rsid w:val="007B178C"/>
    <w:rsid w:val="007B4ABC"/>
    <w:rsid w:val="007C5A2C"/>
    <w:rsid w:val="007C613F"/>
    <w:rsid w:val="007C723A"/>
    <w:rsid w:val="007D2A3B"/>
    <w:rsid w:val="007D5786"/>
    <w:rsid w:val="007E00B8"/>
    <w:rsid w:val="007E4406"/>
    <w:rsid w:val="007F0CCE"/>
    <w:rsid w:val="007F4721"/>
    <w:rsid w:val="007F559D"/>
    <w:rsid w:val="007F7E7C"/>
    <w:rsid w:val="008000ED"/>
    <w:rsid w:val="00804D24"/>
    <w:rsid w:val="0080625F"/>
    <w:rsid w:val="00806557"/>
    <w:rsid w:val="0081365B"/>
    <w:rsid w:val="00813FCF"/>
    <w:rsid w:val="00817795"/>
    <w:rsid w:val="00820548"/>
    <w:rsid w:val="00821FE8"/>
    <w:rsid w:val="00823A6C"/>
    <w:rsid w:val="00824C1E"/>
    <w:rsid w:val="00825C61"/>
    <w:rsid w:val="00833E83"/>
    <w:rsid w:val="0083413E"/>
    <w:rsid w:val="00836E21"/>
    <w:rsid w:val="00837106"/>
    <w:rsid w:val="008373DF"/>
    <w:rsid w:val="00841050"/>
    <w:rsid w:val="00845241"/>
    <w:rsid w:val="00852BD8"/>
    <w:rsid w:val="00854E8E"/>
    <w:rsid w:val="00854FA6"/>
    <w:rsid w:val="008561B7"/>
    <w:rsid w:val="00856430"/>
    <w:rsid w:val="008623BF"/>
    <w:rsid w:val="008654C7"/>
    <w:rsid w:val="00865DDA"/>
    <w:rsid w:val="008660F7"/>
    <w:rsid w:val="008717B6"/>
    <w:rsid w:val="00872E02"/>
    <w:rsid w:val="008770F1"/>
    <w:rsid w:val="00881482"/>
    <w:rsid w:val="00881D5B"/>
    <w:rsid w:val="008835D2"/>
    <w:rsid w:val="00885EB2"/>
    <w:rsid w:val="00887E07"/>
    <w:rsid w:val="008908B5"/>
    <w:rsid w:val="00891AC8"/>
    <w:rsid w:val="008A3989"/>
    <w:rsid w:val="008A70AD"/>
    <w:rsid w:val="008A7474"/>
    <w:rsid w:val="008B209A"/>
    <w:rsid w:val="008B434C"/>
    <w:rsid w:val="008D43B9"/>
    <w:rsid w:val="008D532D"/>
    <w:rsid w:val="008D672D"/>
    <w:rsid w:val="008E1BBB"/>
    <w:rsid w:val="008E4C56"/>
    <w:rsid w:val="008E6696"/>
    <w:rsid w:val="008F1A94"/>
    <w:rsid w:val="008F3300"/>
    <w:rsid w:val="008F4294"/>
    <w:rsid w:val="008F4F45"/>
    <w:rsid w:val="008F4F51"/>
    <w:rsid w:val="008F531C"/>
    <w:rsid w:val="008F7528"/>
    <w:rsid w:val="009022C1"/>
    <w:rsid w:val="00902EB2"/>
    <w:rsid w:val="00905637"/>
    <w:rsid w:val="00911EEE"/>
    <w:rsid w:val="00914CBE"/>
    <w:rsid w:val="00920A19"/>
    <w:rsid w:val="00921D46"/>
    <w:rsid w:val="009224E6"/>
    <w:rsid w:val="00924173"/>
    <w:rsid w:val="00925BF1"/>
    <w:rsid w:val="009262A3"/>
    <w:rsid w:val="00932642"/>
    <w:rsid w:val="00934A8E"/>
    <w:rsid w:val="009351A1"/>
    <w:rsid w:val="0093784D"/>
    <w:rsid w:val="00942642"/>
    <w:rsid w:val="00945AF3"/>
    <w:rsid w:val="00950506"/>
    <w:rsid w:val="009519D1"/>
    <w:rsid w:val="0095230D"/>
    <w:rsid w:val="00956B27"/>
    <w:rsid w:val="00957D60"/>
    <w:rsid w:val="00960D89"/>
    <w:rsid w:val="009671D8"/>
    <w:rsid w:val="0097018E"/>
    <w:rsid w:val="00974EC6"/>
    <w:rsid w:val="00984682"/>
    <w:rsid w:val="00992C7F"/>
    <w:rsid w:val="00992E63"/>
    <w:rsid w:val="00993901"/>
    <w:rsid w:val="00994174"/>
    <w:rsid w:val="00994983"/>
    <w:rsid w:val="009A02F4"/>
    <w:rsid w:val="009A1CB4"/>
    <w:rsid w:val="009A3597"/>
    <w:rsid w:val="009A7700"/>
    <w:rsid w:val="009B238C"/>
    <w:rsid w:val="009B56AD"/>
    <w:rsid w:val="009B5BDE"/>
    <w:rsid w:val="009B6BE4"/>
    <w:rsid w:val="009B7B6C"/>
    <w:rsid w:val="009C010D"/>
    <w:rsid w:val="009C0843"/>
    <w:rsid w:val="009C43DA"/>
    <w:rsid w:val="009C57F7"/>
    <w:rsid w:val="009C601E"/>
    <w:rsid w:val="009C76EE"/>
    <w:rsid w:val="009D31D3"/>
    <w:rsid w:val="009D342D"/>
    <w:rsid w:val="009E2089"/>
    <w:rsid w:val="009F5024"/>
    <w:rsid w:val="009F6A7B"/>
    <w:rsid w:val="00A01092"/>
    <w:rsid w:val="00A053C1"/>
    <w:rsid w:val="00A062DD"/>
    <w:rsid w:val="00A067A6"/>
    <w:rsid w:val="00A06D0B"/>
    <w:rsid w:val="00A12233"/>
    <w:rsid w:val="00A14B09"/>
    <w:rsid w:val="00A14E7C"/>
    <w:rsid w:val="00A22251"/>
    <w:rsid w:val="00A24AD0"/>
    <w:rsid w:val="00A24EDD"/>
    <w:rsid w:val="00A254B5"/>
    <w:rsid w:val="00A27D72"/>
    <w:rsid w:val="00A32806"/>
    <w:rsid w:val="00A334B4"/>
    <w:rsid w:val="00A336BD"/>
    <w:rsid w:val="00A34E1C"/>
    <w:rsid w:val="00A410D2"/>
    <w:rsid w:val="00A4294C"/>
    <w:rsid w:val="00A445E6"/>
    <w:rsid w:val="00A45902"/>
    <w:rsid w:val="00A465D3"/>
    <w:rsid w:val="00A46DC6"/>
    <w:rsid w:val="00A509D3"/>
    <w:rsid w:val="00A523D4"/>
    <w:rsid w:val="00A566A5"/>
    <w:rsid w:val="00A574BC"/>
    <w:rsid w:val="00A62252"/>
    <w:rsid w:val="00A62640"/>
    <w:rsid w:val="00A72EFD"/>
    <w:rsid w:val="00A75EF1"/>
    <w:rsid w:val="00A815C4"/>
    <w:rsid w:val="00A83FE0"/>
    <w:rsid w:val="00AA62B5"/>
    <w:rsid w:val="00AB018E"/>
    <w:rsid w:val="00AB0584"/>
    <w:rsid w:val="00AB2E54"/>
    <w:rsid w:val="00AB61F6"/>
    <w:rsid w:val="00AC03EB"/>
    <w:rsid w:val="00AC2B5C"/>
    <w:rsid w:val="00AC37D6"/>
    <w:rsid w:val="00AC47F5"/>
    <w:rsid w:val="00AC6A45"/>
    <w:rsid w:val="00AD0D8B"/>
    <w:rsid w:val="00AD4B66"/>
    <w:rsid w:val="00AD55A6"/>
    <w:rsid w:val="00AD77A2"/>
    <w:rsid w:val="00AE5B10"/>
    <w:rsid w:val="00AE73EE"/>
    <w:rsid w:val="00AF0004"/>
    <w:rsid w:val="00AF2697"/>
    <w:rsid w:val="00AF3879"/>
    <w:rsid w:val="00AF38A1"/>
    <w:rsid w:val="00AF3EAB"/>
    <w:rsid w:val="00AF42DD"/>
    <w:rsid w:val="00AF641C"/>
    <w:rsid w:val="00B021E0"/>
    <w:rsid w:val="00B075F8"/>
    <w:rsid w:val="00B07A9C"/>
    <w:rsid w:val="00B1350A"/>
    <w:rsid w:val="00B13E40"/>
    <w:rsid w:val="00B1576E"/>
    <w:rsid w:val="00B17627"/>
    <w:rsid w:val="00B20A47"/>
    <w:rsid w:val="00B25D75"/>
    <w:rsid w:val="00B264DE"/>
    <w:rsid w:val="00B37A0E"/>
    <w:rsid w:val="00B40A98"/>
    <w:rsid w:val="00B4201A"/>
    <w:rsid w:val="00B43090"/>
    <w:rsid w:val="00B45EC8"/>
    <w:rsid w:val="00B46D75"/>
    <w:rsid w:val="00B520B2"/>
    <w:rsid w:val="00B5238E"/>
    <w:rsid w:val="00B52FCB"/>
    <w:rsid w:val="00B5768E"/>
    <w:rsid w:val="00B60F1E"/>
    <w:rsid w:val="00B632AF"/>
    <w:rsid w:val="00B64865"/>
    <w:rsid w:val="00B66CAC"/>
    <w:rsid w:val="00B70BFA"/>
    <w:rsid w:val="00B710B1"/>
    <w:rsid w:val="00B71143"/>
    <w:rsid w:val="00B72657"/>
    <w:rsid w:val="00B800D8"/>
    <w:rsid w:val="00B860E5"/>
    <w:rsid w:val="00B916E9"/>
    <w:rsid w:val="00B9178A"/>
    <w:rsid w:val="00B93BF2"/>
    <w:rsid w:val="00B94FF9"/>
    <w:rsid w:val="00BA060C"/>
    <w:rsid w:val="00BA42F9"/>
    <w:rsid w:val="00BA5E19"/>
    <w:rsid w:val="00BA6F76"/>
    <w:rsid w:val="00BA793F"/>
    <w:rsid w:val="00BB0347"/>
    <w:rsid w:val="00BB09F1"/>
    <w:rsid w:val="00BB1FA8"/>
    <w:rsid w:val="00BB316C"/>
    <w:rsid w:val="00BB43B2"/>
    <w:rsid w:val="00BB6960"/>
    <w:rsid w:val="00BC3C8D"/>
    <w:rsid w:val="00BC7520"/>
    <w:rsid w:val="00BD1AEE"/>
    <w:rsid w:val="00BE3107"/>
    <w:rsid w:val="00BE6E7B"/>
    <w:rsid w:val="00BE7495"/>
    <w:rsid w:val="00BF18E9"/>
    <w:rsid w:val="00BF7133"/>
    <w:rsid w:val="00C0216B"/>
    <w:rsid w:val="00C063D8"/>
    <w:rsid w:val="00C07F80"/>
    <w:rsid w:val="00C14B64"/>
    <w:rsid w:val="00C21914"/>
    <w:rsid w:val="00C22833"/>
    <w:rsid w:val="00C22E54"/>
    <w:rsid w:val="00C3127B"/>
    <w:rsid w:val="00C32FB3"/>
    <w:rsid w:val="00C36DAF"/>
    <w:rsid w:val="00C41254"/>
    <w:rsid w:val="00C4539E"/>
    <w:rsid w:val="00C50C96"/>
    <w:rsid w:val="00C5550D"/>
    <w:rsid w:val="00C575F4"/>
    <w:rsid w:val="00C639DA"/>
    <w:rsid w:val="00C64F16"/>
    <w:rsid w:val="00C65CCC"/>
    <w:rsid w:val="00C67465"/>
    <w:rsid w:val="00C7602F"/>
    <w:rsid w:val="00C802FA"/>
    <w:rsid w:val="00C851BC"/>
    <w:rsid w:val="00C856BE"/>
    <w:rsid w:val="00C8623F"/>
    <w:rsid w:val="00C86945"/>
    <w:rsid w:val="00C86BE5"/>
    <w:rsid w:val="00C943FF"/>
    <w:rsid w:val="00C95840"/>
    <w:rsid w:val="00CA09DA"/>
    <w:rsid w:val="00CA0EBE"/>
    <w:rsid w:val="00CA2B3C"/>
    <w:rsid w:val="00CA3290"/>
    <w:rsid w:val="00CA3BF8"/>
    <w:rsid w:val="00CB0C9E"/>
    <w:rsid w:val="00CB4C4D"/>
    <w:rsid w:val="00CC4752"/>
    <w:rsid w:val="00CC663A"/>
    <w:rsid w:val="00CD3280"/>
    <w:rsid w:val="00CD36CC"/>
    <w:rsid w:val="00CD608B"/>
    <w:rsid w:val="00CE44E6"/>
    <w:rsid w:val="00CE571C"/>
    <w:rsid w:val="00CE75D0"/>
    <w:rsid w:val="00CF0412"/>
    <w:rsid w:val="00CF1B02"/>
    <w:rsid w:val="00CF2EA8"/>
    <w:rsid w:val="00CF32D3"/>
    <w:rsid w:val="00CF633B"/>
    <w:rsid w:val="00CF79FA"/>
    <w:rsid w:val="00D003FF"/>
    <w:rsid w:val="00D02BD4"/>
    <w:rsid w:val="00D126E5"/>
    <w:rsid w:val="00D135D7"/>
    <w:rsid w:val="00D14141"/>
    <w:rsid w:val="00D15AB7"/>
    <w:rsid w:val="00D24C38"/>
    <w:rsid w:val="00D252DE"/>
    <w:rsid w:val="00D268D4"/>
    <w:rsid w:val="00D31E2D"/>
    <w:rsid w:val="00D3653F"/>
    <w:rsid w:val="00D36B9E"/>
    <w:rsid w:val="00D378F0"/>
    <w:rsid w:val="00D37F97"/>
    <w:rsid w:val="00D52E0E"/>
    <w:rsid w:val="00D5313B"/>
    <w:rsid w:val="00D55046"/>
    <w:rsid w:val="00D608BF"/>
    <w:rsid w:val="00D60E2F"/>
    <w:rsid w:val="00D63CE6"/>
    <w:rsid w:val="00D65175"/>
    <w:rsid w:val="00D6708E"/>
    <w:rsid w:val="00D6781C"/>
    <w:rsid w:val="00D70B42"/>
    <w:rsid w:val="00D7730C"/>
    <w:rsid w:val="00D81990"/>
    <w:rsid w:val="00D81CF9"/>
    <w:rsid w:val="00D82351"/>
    <w:rsid w:val="00D84927"/>
    <w:rsid w:val="00D865DB"/>
    <w:rsid w:val="00D94038"/>
    <w:rsid w:val="00DA15D3"/>
    <w:rsid w:val="00DB01F4"/>
    <w:rsid w:val="00DB1F38"/>
    <w:rsid w:val="00DB7A21"/>
    <w:rsid w:val="00DC08DD"/>
    <w:rsid w:val="00DC1525"/>
    <w:rsid w:val="00DC2F38"/>
    <w:rsid w:val="00DC33FB"/>
    <w:rsid w:val="00DC4E1A"/>
    <w:rsid w:val="00DC68FB"/>
    <w:rsid w:val="00DD003F"/>
    <w:rsid w:val="00DD49F2"/>
    <w:rsid w:val="00DD6E44"/>
    <w:rsid w:val="00DE04E4"/>
    <w:rsid w:val="00DE34DA"/>
    <w:rsid w:val="00DE36DA"/>
    <w:rsid w:val="00DE4A43"/>
    <w:rsid w:val="00DE5EB8"/>
    <w:rsid w:val="00DE7F50"/>
    <w:rsid w:val="00DF080F"/>
    <w:rsid w:val="00DF5A99"/>
    <w:rsid w:val="00DF6E43"/>
    <w:rsid w:val="00E26718"/>
    <w:rsid w:val="00E26BE1"/>
    <w:rsid w:val="00E318D6"/>
    <w:rsid w:val="00E373A5"/>
    <w:rsid w:val="00E4063E"/>
    <w:rsid w:val="00E40727"/>
    <w:rsid w:val="00E47BFA"/>
    <w:rsid w:val="00E51A78"/>
    <w:rsid w:val="00E534EA"/>
    <w:rsid w:val="00E53829"/>
    <w:rsid w:val="00E60369"/>
    <w:rsid w:val="00E633E0"/>
    <w:rsid w:val="00E732DA"/>
    <w:rsid w:val="00E7784C"/>
    <w:rsid w:val="00E80356"/>
    <w:rsid w:val="00E84DA8"/>
    <w:rsid w:val="00E856F6"/>
    <w:rsid w:val="00E86B4A"/>
    <w:rsid w:val="00E86FFB"/>
    <w:rsid w:val="00E90817"/>
    <w:rsid w:val="00E9321D"/>
    <w:rsid w:val="00E940A7"/>
    <w:rsid w:val="00E94A60"/>
    <w:rsid w:val="00E972F3"/>
    <w:rsid w:val="00E97E5A"/>
    <w:rsid w:val="00EA1E85"/>
    <w:rsid w:val="00EA1ED2"/>
    <w:rsid w:val="00EA3606"/>
    <w:rsid w:val="00EA440E"/>
    <w:rsid w:val="00EA7F2A"/>
    <w:rsid w:val="00EB5431"/>
    <w:rsid w:val="00EB54DB"/>
    <w:rsid w:val="00EC0BAD"/>
    <w:rsid w:val="00ED30A0"/>
    <w:rsid w:val="00ED397F"/>
    <w:rsid w:val="00ED5791"/>
    <w:rsid w:val="00EE1CE0"/>
    <w:rsid w:val="00EE28BA"/>
    <w:rsid w:val="00EE4D6C"/>
    <w:rsid w:val="00EF0856"/>
    <w:rsid w:val="00EF2199"/>
    <w:rsid w:val="00F01A15"/>
    <w:rsid w:val="00F054E4"/>
    <w:rsid w:val="00F0584F"/>
    <w:rsid w:val="00F05D08"/>
    <w:rsid w:val="00F062CA"/>
    <w:rsid w:val="00F14838"/>
    <w:rsid w:val="00F25D79"/>
    <w:rsid w:val="00F304CD"/>
    <w:rsid w:val="00F30923"/>
    <w:rsid w:val="00F376C8"/>
    <w:rsid w:val="00F4315B"/>
    <w:rsid w:val="00F4404F"/>
    <w:rsid w:val="00F62B3C"/>
    <w:rsid w:val="00F63527"/>
    <w:rsid w:val="00F64CD8"/>
    <w:rsid w:val="00F65432"/>
    <w:rsid w:val="00F65734"/>
    <w:rsid w:val="00F7288E"/>
    <w:rsid w:val="00F73064"/>
    <w:rsid w:val="00F730F7"/>
    <w:rsid w:val="00F82D1E"/>
    <w:rsid w:val="00F839AA"/>
    <w:rsid w:val="00F8584C"/>
    <w:rsid w:val="00F87582"/>
    <w:rsid w:val="00F91261"/>
    <w:rsid w:val="00F91B5D"/>
    <w:rsid w:val="00F941FA"/>
    <w:rsid w:val="00F96A01"/>
    <w:rsid w:val="00F97422"/>
    <w:rsid w:val="00FA28DB"/>
    <w:rsid w:val="00FB14E5"/>
    <w:rsid w:val="00FB2737"/>
    <w:rsid w:val="00FB7444"/>
    <w:rsid w:val="00FB7849"/>
    <w:rsid w:val="00FC1688"/>
    <w:rsid w:val="00FC383C"/>
    <w:rsid w:val="00FC5E4F"/>
    <w:rsid w:val="00FC6FD9"/>
    <w:rsid w:val="00FC771E"/>
    <w:rsid w:val="00FC7A64"/>
    <w:rsid w:val="00FC7B04"/>
    <w:rsid w:val="00FD14AC"/>
    <w:rsid w:val="00FD1717"/>
    <w:rsid w:val="00FE5224"/>
    <w:rsid w:val="00FF0360"/>
    <w:rsid w:val="00FF3F9D"/>
    <w:rsid w:val="00FF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color w:val="262626" w:themeColor="text1" w:themeTint="D9"/>
        <w:lang w:val="en-AU" w:eastAsia="en-US" w:bidi="ar-SA"/>
      </w:rPr>
    </w:rPrDefault>
    <w:pPrDefault>
      <w:pPr>
        <w:spacing w:before="60" w:after="6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10" w:qFormat="1"/>
    <w:lsdException w:name="footer" w:uiPriority="11"/>
    <w:lsdException w:name="caption" w:uiPriority="0" w:qFormat="1"/>
    <w:lsdException w:name="List Number" w:unhideWhenUsed="0"/>
    <w:lsdException w:name="List 4" w:unhideWhenUsed="0"/>
    <w:lsdException w:name="List 5" w:unhideWhenUsed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alutation" w:unhideWhenUsed="0"/>
    <w:lsdException w:name="Date" w:unhideWhenUsed="0"/>
    <w:lsdException w:name="Body Text First Indent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locked="1" w:semiHidden="0" w:uiPriority="60" w:unhideWhenUsed="0"/>
    <w:lsdException w:name="Light List" w:locked="1" w:semiHidden="0" w:uiPriority="61" w:unhideWhenUsed="0"/>
    <w:lsdException w:name="Light Grid" w:locked="1" w:semiHidden="0" w:uiPriority="62" w:unhideWhenUsed="0"/>
    <w:lsdException w:name="Medium Shading 1" w:locked="1" w:semiHidden="0" w:uiPriority="63" w:unhideWhenUsed="0"/>
    <w:lsdException w:name="Medium Shading 2" w:locked="1" w:semiHidden="0" w:uiPriority="64" w:unhideWhenUsed="0"/>
    <w:lsdException w:name="Medium List 1" w:locked="1" w:semiHidden="0" w:uiPriority="65" w:unhideWhenUsed="0"/>
    <w:lsdException w:name="Medium List 2" w:locked="1" w:semiHidden="0" w:uiPriority="66" w:unhideWhenUsed="0"/>
    <w:lsdException w:name="Medium Grid 1" w:locked="1" w:semiHidden="0" w:uiPriority="67" w:unhideWhenUsed="0"/>
    <w:lsdException w:name="Medium Grid 2" w:locked="1" w:semiHidden="0" w:uiPriority="68" w:unhideWhenUsed="0"/>
    <w:lsdException w:name="Medium Grid 3" w:locked="1" w:semiHidden="0" w:uiPriority="69" w:unhideWhenUsed="0"/>
    <w:lsdException w:name="Dark List" w:locked="1" w:semiHidden="0" w:uiPriority="70" w:unhideWhenUsed="0"/>
    <w:lsdException w:name="Colorful Shading" w:locked="1" w:semiHidden="0" w:uiPriority="71" w:unhideWhenUsed="0"/>
    <w:lsdException w:name="Colorful List" w:locked="1" w:semiHidden="0" w:uiPriority="72" w:unhideWhenUsed="0"/>
    <w:lsdException w:name="Colorful Grid" w:locked="1" w:semiHidden="0" w:uiPriority="73" w:unhideWhenUsed="0"/>
    <w:lsdException w:name="Light Shading Accent 1" w:locked="1" w:semiHidden="0" w:uiPriority="60" w:unhideWhenUsed="0"/>
    <w:lsdException w:name="Light List Accent 1" w:locked="1" w:semiHidden="0" w:uiPriority="61" w:unhideWhenUsed="0"/>
    <w:lsdException w:name="Light Grid Accent 1" w:locked="1" w:semiHidden="0" w:uiPriority="62" w:unhideWhenUsed="0"/>
    <w:lsdException w:name="Medium Shading 1 Accent 1" w:locked="1" w:semiHidden="0" w:uiPriority="63" w:unhideWhenUsed="0"/>
    <w:lsdException w:name="Medium Shading 2 Accent 1" w:locked="1" w:semiHidden="0" w:uiPriority="64" w:unhideWhenUsed="0"/>
    <w:lsdException w:name="Medium List 1 Accent 1" w:locked="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locked="1" w:semiHidden="0" w:uiPriority="66" w:unhideWhenUsed="0"/>
    <w:lsdException w:name="Medium Grid 1 Accent 1" w:locked="1" w:semiHidden="0" w:uiPriority="67" w:unhideWhenUsed="0"/>
    <w:lsdException w:name="Medium Grid 2 Accent 1" w:locked="1" w:semiHidden="0" w:uiPriority="68" w:unhideWhenUsed="0"/>
    <w:lsdException w:name="Medium Grid 3 Accent 1" w:locked="1" w:semiHidden="0" w:uiPriority="69" w:unhideWhenUsed="0"/>
    <w:lsdException w:name="Dark List Accent 1" w:locked="1" w:semiHidden="0" w:uiPriority="70" w:unhideWhenUsed="0"/>
    <w:lsdException w:name="Colorful Shading Accent 1" w:locked="1" w:semiHidden="0" w:uiPriority="71" w:unhideWhenUsed="0"/>
    <w:lsdException w:name="Colorful List Accent 1" w:locked="1" w:semiHidden="0" w:uiPriority="72" w:unhideWhenUsed="0"/>
    <w:lsdException w:name="Colorful Grid Accent 1" w:locked="1" w:semiHidden="0" w:uiPriority="73" w:unhideWhenUsed="0"/>
    <w:lsdException w:name="Light Shading Accent 2" w:locked="1" w:semiHidden="0" w:uiPriority="60" w:unhideWhenUsed="0"/>
    <w:lsdException w:name="Light List Accent 2" w:locked="1" w:semiHidden="0" w:uiPriority="61" w:unhideWhenUsed="0"/>
    <w:lsdException w:name="Light Grid Accent 2" w:locked="1" w:semiHidden="0" w:uiPriority="62" w:unhideWhenUsed="0"/>
    <w:lsdException w:name="Medium Shading 1 Accent 2" w:locked="1" w:semiHidden="0" w:uiPriority="63" w:unhideWhenUsed="0"/>
    <w:lsdException w:name="Medium Shading 2 Accent 2" w:locked="1" w:semiHidden="0" w:uiPriority="64" w:unhideWhenUsed="0"/>
    <w:lsdException w:name="Medium List 1 Accent 2" w:locked="1" w:semiHidden="0" w:uiPriority="65" w:unhideWhenUsed="0"/>
    <w:lsdException w:name="Medium List 2 Accent 2" w:locked="1" w:semiHidden="0" w:uiPriority="66" w:unhideWhenUsed="0"/>
    <w:lsdException w:name="Medium Grid 1 Accent 2" w:locked="1" w:semiHidden="0" w:uiPriority="67" w:unhideWhenUsed="0"/>
    <w:lsdException w:name="Medium Grid 2 Accent 2" w:locked="1" w:semiHidden="0" w:uiPriority="68" w:unhideWhenUsed="0"/>
    <w:lsdException w:name="Medium Grid 3 Accent 2" w:locked="1" w:semiHidden="0" w:uiPriority="69" w:unhideWhenUsed="0"/>
    <w:lsdException w:name="Dark List Accent 2" w:locked="1" w:semiHidden="0" w:uiPriority="70" w:unhideWhenUsed="0"/>
    <w:lsdException w:name="Colorful Shading Accent 2" w:locked="1" w:semiHidden="0" w:uiPriority="71" w:unhideWhenUsed="0"/>
    <w:lsdException w:name="Colorful List Accent 2" w:locked="1" w:semiHidden="0" w:uiPriority="72" w:unhideWhenUsed="0"/>
    <w:lsdException w:name="Colorful Grid Accent 2" w:locked="1" w:semiHidden="0" w:uiPriority="73" w:unhideWhenUsed="0"/>
    <w:lsdException w:name="Light Shading Accent 3" w:locked="1" w:semiHidden="0" w:uiPriority="60" w:unhideWhenUsed="0"/>
    <w:lsdException w:name="Light List Accent 3" w:locked="1" w:semiHidden="0" w:uiPriority="61" w:unhideWhenUsed="0"/>
    <w:lsdException w:name="Light Grid Accent 3" w:locked="1" w:semiHidden="0" w:uiPriority="62" w:unhideWhenUsed="0"/>
    <w:lsdException w:name="Medium Shading 1 Accent 3" w:locked="1" w:semiHidden="0" w:uiPriority="63" w:unhideWhenUsed="0"/>
    <w:lsdException w:name="Medium Shading 2 Accent 3" w:locked="1" w:semiHidden="0" w:uiPriority="64" w:unhideWhenUsed="0"/>
    <w:lsdException w:name="Medium List 1 Accent 3" w:locked="1" w:semiHidden="0" w:uiPriority="65" w:unhideWhenUsed="0"/>
    <w:lsdException w:name="Medium List 2 Accent 3" w:locked="1" w:semiHidden="0" w:uiPriority="66" w:unhideWhenUsed="0"/>
    <w:lsdException w:name="Medium Grid 1 Accent 3" w:locked="1" w:semiHidden="0" w:uiPriority="67" w:unhideWhenUsed="0"/>
    <w:lsdException w:name="Medium Grid 2 Accent 3" w:locked="1" w:semiHidden="0" w:uiPriority="68" w:unhideWhenUsed="0"/>
    <w:lsdException w:name="Medium Grid 3 Accent 3" w:locked="1" w:semiHidden="0" w:uiPriority="69" w:unhideWhenUsed="0"/>
    <w:lsdException w:name="Dark List Accent 3" w:locked="1" w:semiHidden="0" w:uiPriority="70" w:unhideWhenUsed="0"/>
    <w:lsdException w:name="Colorful Shading Accent 3" w:locked="1" w:semiHidden="0" w:uiPriority="71" w:unhideWhenUsed="0"/>
    <w:lsdException w:name="Colorful List Accent 3" w:locked="1" w:semiHidden="0" w:uiPriority="72" w:unhideWhenUsed="0"/>
    <w:lsdException w:name="Colorful Grid Accent 3" w:locked="1" w:semiHidden="0" w:uiPriority="73" w:unhideWhenUsed="0"/>
    <w:lsdException w:name="Light Shading Accent 4" w:locked="1" w:semiHidden="0" w:uiPriority="60" w:unhideWhenUsed="0"/>
    <w:lsdException w:name="Light List Accent 4" w:locked="1" w:semiHidden="0" w:uiPriority="61" w:unhideWhenUsed="0"/>
    <w:lsdException w:name="Light Grid Accent 4" w:locked="1" w:semiHidden="0" w:uiPriority="62" w:unhideWhenUsed="0"/>
    <w:lsdException w:name="Medium Shading 1 Accent 4" w:locked="1" w:semiHidden="0" w:uiPriority="63" w:unhideWhenUsed="0"/>
    <w:lsdException w:name="Medium Shading 2 Accent 4" w:locked="1" w:semiHidden="0" w:uiPriority="64" w:unhideWhenUsed="0"/>
    <w:lsdException w:name="Medium List 1 Accent 4" w:locked="1" w:semiHidden="0" w:uiPriority="65" w:unhideWhenUsed="0"/>
    <w:lsdException w:name="Medium List 2 Accent 4" w:locked="1" w:semiHidden="0" w:uiPriority="66" w:unhideWhenUsed="0"/>
    <w:lsdException w:name="Medium Grid 1 Accent 4" w:locked="1" w:semiHidden="0" w:uiPriority="67" w:unhideWhenUsed="0"/>
    <w:lsdException w:name="Medium Grid 2 Accent 4" w:locked="1" w:semiHidden="0" w:uiPriority="68" w:unhideWhenUsed="0"/>
    <w:lsdException w:name="Medium Grid 3 Accent 4" w:locked="1" w:semiHidden="0" w:uiPriority="69" w:unhideWhenUsed="0"/>
    <w:lsdException w:name="Dark List Accent 4" w:locked="1" w:semiHidden="0" w:uiPriority="70" w:unhideWhenUsed="0"/>
    <w:lsdException w:name="Colorful Shading Accent 4" w:locked="1" w:semiHidden="0" w:uiPriority="71" w:unhideWhenUsed="0"/>
    <w:lsdException w:name="Colorful List Accent 4" w:locked="1" w:semiHidden="0" w:uiPriority="72" w:unhideWhenUsed="0"/>
    <w:lsdException w:name="Colorful Grid Accent 4" w:locked="1" w:semiHidden="0" w:uiPriority="73" w:unhideWhenUsed="0"/>
    <w:lsdException w:name="Light Shading Accent 5" w:locked="1" w:semiHidden="0" w:uiPriority="60" w:unhideWhenUsed="0"/>
    <w:lsdException w:name="Light List Accent 5" w:locked="1" w:semiHidden="0" w:uiPriority="61" w:unhideWhenUsed="0"/>
    <w:lsdException w:name="Light Grid Accent 5" w:locked="1" w:semiHidden="0" w:uiPriority="62" w:unhideWhenUsed="0"/>
    <w:lsdException w:name="Medium Shading 1 Accent 5" w:locked="1" w:semiHidden="0" w:uiPriority="63" w:unhideWhenUsed="0"/>
    <w:lsdException w:name="Medium Shading 2 Accent 5" w:locked="1" w:semiHidden="0" w:uiPriority="64" w:unhideWhenUsed="0"/>
    <w:lsdException w:name="Medium List 1 Accent 5" w:locked="1" w:semiHidden="0" w:uiPriority="65" w:unhideWhenUsed="0"/>
    <w:lsdException w:name="Medium List 2 Accent 5" w:locked="1" w:semiHidden="0" w:uiPriority="66" w:unhideWhenUsed="0"/>
    <w:lsdException w:name="Medium Grid 1 Accent 5" w:locked="1" w:semiHidden="0" w:uiPriority="67" w:unhideWhenUsed="0"/>
    <w:lsdException w:name="Medium Grid 2 Accent 5" w:locked="1" w:semiHidden="0" w:uiPriority="68" w:unhideWhenUsed="0"/>
    <w:lsdException w:name="Medium Grid 3 Accent 5" w:locked="1" w:semiHidden="0" w:uiPriority="69" w:unhideWhenUsed="0"/>
    <w:lsdException w:name="Dark List Accent 5" w:locked="1" w:semiHidden="0" w:uiPriority="70" w:unhideWhenUsed="0"/>
    <w:lsdException w:name="Colorful Shading Accent 5" w:locked="1" w:semiHidden="0" w:uiPriority="71" w:unhideWhenUsed="0"/>
    <w:lsdException w:name="Colorful List Accent 5" w:locked="1" w:semiHidden="0" w:uiPriority="72" w:unhideWhenUsed="0"/>
    <w:lsdException w:name="Colorful Grid Accent 5" w:locked="1" w:semiHidden="0" w:uiPriority="73" w:unhideWhenUsed="0"/>
    <w:lsdException w:name="Light Shading Accent 6" w:locked="1" w:semiHidden="0" w:uiPriority="60" w:unhideWhenUsed="0"/>
    <w:lsdException w:name="Light List Accent 6" w:locked="1" w:semiHidden="0" w:uiPriority="61" w:unhideWhenUsed="0"/>
    <w:lsdException w:name="Light Grid Accent 6" w:locked="1" w:semiHidden="0" w:uiPriority="62" w:unhideWhenUsed="0"/>
    <w:lsdException w:name="Medium Shading 1 Accent 6" w:locked="1" w:semiHidden="0" w:uiPriority="63" w:unhideWhenUsed="0"/>
    <w:lsdException w:name="Medium Shading 2 Accent 6" w:locked="1" w:semiHidden="0" w:uiPriority="64" w:unhideWhenUsed="0"/>
    <w:lsdException w:name="Medium List 1 Accent 6" w:locked="1" w:semiHidden="0" w:uiPriority="65" w:unhideWhenUsed="0"/>
    <w:lsdException w:name="Medium List 2 Accent 6" w:locked="1" w:semiHidden="0" w:uiPriority="66" w:unhideWhenUsed="0"/>
    <w:lsdException w:name="Medium Grid 1 Accent 6" w:locked="1" w:semiHidden="0" w:uiPriority="67" w:unhideWhenUsed="0"/>
    <w:lsdException w:name="Medium Grid 2 Accent 6" w:locked="1" w:semiHidden="0" w:uiPriority="68" w:unhideWhenUsed="0"/>
    <w:lsdException w:name="Medium Grid 3 Accent 6" w:locked="1" w:semiHidden="0" w:uiPriority="69" w:unhideWhenUsed="0"/>
    <w:lsdException w:name="Dark List Accent 6" w:locked="1" w:semiHidden="0" w:uiPriority="70" w:unhideWhenUsed="0"/>
    <w:lsdException w:name="Colorful Shading Accent 6" w:locked="1" w:semiHidden="0" w:uiPriority="71" w:unhideWhenUsed="0"/>
    <w:lsdException w:name="Colorful List Accent 6" w:locked="1" w:semiHidden="0" w:uiPriority="72" w:unhideWhenUsed="0"/>
    <w:lsdException w:name="Colorful Grid Accent 6" w:locked="1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9BC"/>
  </w:style>
  <w:style w:type="paragraph" w:styleId="Heading1">
    <w:name w:val="heading 1"/>
    <w:basedOn w:val="Normal"/>
    <w:next w:val="Normal"/>
    <w:link w:val="Heading1Char"/>
    <w:uiPriority w:val="3"/>
    <w:qFormat/>
    <w:rsid w:val="003D709B"/>
    <w:pPr>
      <w:suppressAutoHyphens/>
      <w:spacing w:before="120" w:after="120" w:line="288" w:lineRule="auto"/>
      <w:outlineLvl w:val="0"/>
    </w:pPr>
    <w:rPr>
      <w:rFonts w:eastAsia="Times New Roman" w:cstheme="minorHAnsi"/>
      <w:color w:val="B2D23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3359DB"/>
    <w:pPr>
      <w:tabs>
        <w:tab w:val="left" w:pos="176"/>
      </w:tabs>
      <w:suppressAutoHyphens/>
      <w:spacing w:before="120" w:after="120" w:line="288" w:lineRule="auto"/>
      <w:outlineLvl w:val="1"/>
    </w:pPr>
    <w:rPr>
      <w:rFonts w:eastAsia="Times New Roman" w:cstheme="minorHAnsi"/>
      <w:b/>
      <w:sz w:val="24"/>
      <w:szCs w:val="24"/>
    </w:rPr>
  </w:style>
  <w:style w:type="paragraph" w:styleId="Heading3">
    <w:name w:val="heading 3"/>
    <w:basedOn w:val="Heading1"/>
    <w:next w:val="Normal"/>
    <w:link w:val="Heading3Char"/>
    <w:uiPriority w:val="5"/>
    <w:qFormat/>
    <w:rsid w:val="003359DB"/>
    <w:pPr>
      <w:outlineLvl w:val="2"/>
    </w:pPr>
    <w:rPr>
      <w:b/>
      <w:bCs/>
      <w:color w:val="262626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C36DAF"/>
    <w:pPr>
      <w:keepNext/>
      <w:keepLines/>
      <w:numPr>
        <w:ilvl w:val="4"/>
        <w:numId w:val="1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36DAF"/>
    <w:pPr>
      <w:keepNext/>
      <w:keepLines/>
      <w:numPr>
        <w:ilvl w:val="5"/>
        <w:numId w:val="1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36DAF"/>
    <w:pPr>
      <w:keepNext/>
      <w:keepLines/>
      <w:numPr>
        <w:ilvl w:val="6"/>
        <w:numId w:val="1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36DAF"/>
    <w:pPr>
      <w:keepNext/>
      <w:keepLines/>
      <w:numPr>
        <w:ilvl w:val="7"/>
        <w:numId w:val="1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36DA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RXPTable">
    <w:name w:val="RXP Table"/>
    <w:basedOn w:val="TableNormal"/>
    <w:uiPriority w:val="99"/>
    <w:rsid w:val="002346DF"/>
    <w:pPr>
      <w:spacing w:line="240" w:lineRule="auto"/>
      <w:ind w:left="57"/>
    </w:pPr>
    <w:rPr>
      <w:sz w:val="18"/>
    </w:rPr>
    <w:tblPr>
      <w:tblInd w:w="284" w:type="dxa"/>
      <w:tblBorders>
        <w:bottom w:val="dotted" w:sz="4" w:space="0" w:color="auto"/>
        <w:insideH w:val="dotted" w:sz="4" w:space="0" w:color="auto"/>
        <w:insideV w:val="dotted" w:sz="4" w:space="0" w:color="auto"/>
      </w:tblBorders>
    </w:tblPr>
    <w:tblStylePr w:type="firstRow">
      <w:pPr>
        <w:wordWrap/>
        <w:spacing w:beforeLines="0" w:before="120" w:beforeAutospacing="0" w:afterLines="0" w:after="120" w:afterAutospacing="0"/>
      </w:pPr>
      <w:rPr>
        <w:b/>
        <w:color w:val="FFFFFF" w:themeColor="background1"/>
      </w:rPr>
      <w:tblPr/>
      <w:trPr>
        <w:tblHeader/>
      </w:trPr>
      <w:tcPr>
        <w:shd w:val="clear" w:color="auto" w:fill="666666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C36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81C"/>
    <w:rPr>
      <w:rFonts w:ascii="Tahoma" w:hAnsi="Tahoma" w:cs="Tahoma"/>
      <w:sz w:val="16"/>
      <w:szCs w:val="16"/>
    </w:rPr>
  </w:style>
  <w:style w:type="paragraph" w:customStyle="1" w:styleId="BodyHeadingNoTOC">
    <w:name w:val="Body Heading (No TOC)"/>
    <w:basedOn w:val="Normal"/>
    <w:next w:val="Normal"/>
    <w:uiPriority w:val="6"/>
    <w:qFormat/>
    <w:rsid w:val="00B07A9C"/>
    <w:pPr>
      <w:spacing w:before="240"/>
    </w:pPr>
    <w:rPr>
      <w:b/>
      <w:sz w:val="22"/>
      <w:szCs w:val="26"/>
    </w:rPr>
  </w:style>
  <w:style w:type="paragraph" w:customStyle="1" w:styleId="Bullet">
    <w:name w:val="Bullet"/>
    <w:basedOn w:val="Normal"/>
    <w:uiPriority w:val="5"/>
    <w:semiHidden/>
    <w:qFormat/>
    <w:rsid w:val="00B07A9C"/>
    <w:pPr>
      <w:numPr>
        <w:numId w:val="25"/>
      </w:numPr>
      <w:tabs>
        <w:tab w:val="left" w:pos="567"/>
      </w:tabs>
      <w:contextualSpacing/>
    </w:pPr>
  </w:style>
  <w:style w:type="paragraph" w:styleId="Footer">
    <w:name w:val="footer"/>
    <w:basedOn w:val="Normal"/>
    <w:link w:val="FooterChar"/>
    <w:uiPriority w:val="11"/>
    <w:semiHidden/>
    <w:rsid w:val="00B07A9C"/>
    <w:pPr>
      <w:tabs>
        <w:tab w:val="left" w:pos="567"/>
        <w:tab w:val="center" w:pos="4513"/>
        <w:tab w:val="right" w:pos="9026"/>
      </w:tabs>
      <w:spacing w:before="20" w:after="2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11"/>
    <w:semiHidden/>
    <w:rsid w:val="00D6781C"/>
    <w:rPr>
      <w:sz w:val="18"/>
    </w:rPr>
  </w:style>
  <w:style w:type="paragraph" w:styleId="Header">
    <w:name w:val="header"/>
    <w:basedOn w:val="Normal"/>
    <w:link w:val="HeaderChar"/>
    <w:uiPriority w:val="10"/>
    <w:semiHidden/>
    <w:qFormat/>
    <w:rsid w:val="00B07A9C"/>
    <w:pPr>
      <w:tabs>
        <w:tab w:val="center" w:pos="4513"/>
        <w:tab w:val="right" w:pos="9026"/>
      </w:tabs>
      <w:spacing w:after="0" w:line="240" w:lineRule="auto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10"/>
    <w:semiHidden/>
    <w:rsid w:val="00D6781C"/>
    <w:rPr>
      <w:b/>
      <w:sz w:val="28"/>
    </w:rPr>
  </w:style>
  <w:style w:type="character" w:customStyle="1" w:styleId="Heading1Char">
    <w:name w:val="Heading 1 Char"/>
    <w:basedOn w:val="DefaultParagraphFont"/>
    <w:link w:val="Heading1"/>
    <w:uiPriority w:val="3"/>
    <w:rsid w:val="003D709B"/>
    <w:rPr>
      <w:rFonts w:eastAsia="Times New Roman" w:cstheme="minorHAnsi"/>
      <w:noProof/>
      <w:color w:val="B2D23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4"/>
    <w:rsid w:val="003359DB"/>
    <w:rPr>
      <w:rFonts w:eastAsia="Times New Roman" w:cstheme="minorHAnsi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5"/>
    <w:rsid w:val="003359DB"/>
    <w:rPr>
      <w:rFonts w:eastAsia="Times New Roman" w:cstheme="minorHAnsi"/>
      <w:b/>
      <w:bCs/>
      <w:noProof/>
      <w:color w:val="2626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781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781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781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781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781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NumberedHeadingL1">
    <w:name w:val="Numbered Heading L1"/>
    <w:basedOn w:val="Heading1"/>
    <w:next w:val="Normal"/>
    <w:uiPriority w:val="6"/>
    <w:qFormat/>
    <w:rsid w:val="003D709B"/>
    <w:pPr>
      <w:pageBreakBefore/>
      <w:numPr>
        <w:numId w:val="24"/>
      </w:numPr>
      <w:spacing w:before="0" w:after="240"/>
    </w:pPr>
    <w:rPr>
      <w:szCs w:val="36"/>
    </w:rPr>
  </w:style>
  <w:style w:type="paragraph" w:customStyle="1" w:styleId="NumberedHeadingL2">
    <w:name w:val="Numbered Heading L2"/>
    <w:basedOn w:val="NumberedHeadingL1"/>
    <w:next w:val="Normal"/>
    <w:uiPriority w:val="7"/>
    <w:qFormat/>
    <w:rsid w:val="003D709B"/>
    <w:pPr>
      <w:pageBreakBefore w:val="0"/>
      <w:numPr>
        <w:ilvl w:val="1"/>
      </w:numPr>
      <w:spacing w:before="360" w:after="120"/>
      <w:outlineLvl w:val="1"/>
    </w:pPr>
    <w:rPr>
      <w:b/>
      <w:color w:val="auto"/>
      <w:sz w:val="28"/>
      <w:szCs w:val="28"/>
    </w:rPr>
  </w:style>
  <w:style w:type="paragraph" w:customStyle="1" w:styleId="NumberedHeadingL3">
    <w:name w:val="Numbered Heading L3"/>
    <w:basedOn w:val="NumberedHeadingL2"/>
    <w:next w:val="Normal"/>
    <w:uiPriority w:val="8"/>
    <w:qFormat/>
    <w:rsid w:val="003D709B"/>
    <w:pPr>
      <w:numPr>
        <w:ilvl w:val="2"/>
      </w:numPr>
      <w:tabs>
        <w:tab w:val="left" w:pos="851"/>
      </w:tabs>
      <w:spacing w:before="240"/>
      <w:outlineLvl w:val="2"/>
    </w:pPr>
    <w:rPr>
      <w:sz w:val="24"/>
    </w:rPr>
  </w:style>
  <w:style w:type="character" w:styleId="Hyperlink">
    <w:name w:val="Hyperlink"/>
    <w:basedOn w:val="DefaultParagraphFont"/>
    <w:uiPriority w:val="99"/>
    <w:rsid w:val="00B07A9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6DAF"/>
    <w:pPr>
      <w:ind w:left="720"/>
      <w:contextualSpacing/>
    </w:pPr>
  </w:style>
  <w:style w:type="paragraph" w:customStyle="1" w:styleId="NumberedList">
    <w:name w:val="Numbered List"/>
    <w:basedOn w:val="Normal"/>
    <w:uiPriority w:val="6"/>
    <w:semiHidden/>
    <w:qFormat/>
    <w:rsid w:val="00B07A9C"/>
    <w:pPr>
      <w:numPr>
        <w:numId w:val="26"/>
      </w:numPr>
      <w:tabs>
        <w:tab w:val="left" w:pos="567"/>
      </w:tabs>
      <w:contextualSpacing/>
    </w:pPr>
  </w:style>
  <w:style w:type="table" w:styleId="TableGrid">
    <w:name w:val="Table Grid"/>
    <w:basedOn w:val="TableNormal"/>
    <w:uiPriority w:val="59"/>
    <w:rsid w:val="00B07A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le">
    <w:name w:val="Title"/>
    <w:next w:val="Subtitle"/>
    <w:link w:val="TitleChar"/>
    <w:uiPriority w:val="1"/>
    <w:qFormat/>
    <w:rsid w:val="00667ACE"/>
    <w:pPr>
      <w:spacing w:before="120" w:after="120" w:line="240" w:lineRule="auto"/>
    </w:pPr>
    <w:rPr>
      <w:rFonts w:eastAsia="Times New Roman" w:cstheme="minorHAnsi"/>
      <w:caps/>
      <w:noProof/>
      <w:color w:val="B2D234"/>
      <w:sz w:val="40"/>
      <w:szCs w:val="36"/>
      <w:lang w:val="en-US"/>
    </w:rPr>
  </w:style>
  <w:style w:type="character" w:customStyle="1" w:styleId="TitleChar">
    <w:name w:val="Title Char"/>
    <w:basedOn w:val="DefaultParagraphFont"/>
    <w:link w:val="Title"/>
    <w:uiPriority w:val="1"/>
    <w:rsid w:val="00667ACE"/>
    <w:rPr>
      <w:rFonts w:eastAsia="Times New Roman" w:cstheme="minorHAnsi"/>
      <w:caps/>
      <w:noProof/>
      <w:color w:val="B2D234"/>
      <w:sz w:val="40"/>
      <w:szCs w:val="36"/>
      <w:lang w:val="en-US"/>
    </w:rPr>
  </w:style>
  <w:style w:type="paragraph" w:styleId="Subtitle">
    <w:name w:val="Subtitle"/>
    <w:basedOn w:val="Normal"/>
    <w:next w:val="Normal"/>
    <w:link w:val="SubtitleChar"/>
    <w:uiPriority w:val="2"/>
    <w:qFormat/>
    <w:rsid w:val="00724FC5"/>
    <w:pPr>
      <w:keepNext/>
      <w:suppressAutoHyphens/>
      <w:spacing w:before="120" w:after="120" w:line="288" w:lineRule="auto"/>
    </w:pPr>
    <w:rPr>
      <w:rFonts w:eastAsia="Times New Roman" w:cstheme="minorHAnsi"/>
      <w:sz w:val="32"/>
      <w:szCs w:val="36"/>
    </w:rPr>
  </w:style>
  <w:style w:type="character" w:customStyle="1" w:styleId="SubtitleChar">
    <w:name w:val="Subtitle Char"/>
    <w:basedOn w:val="DefaultParagraphFont"/>
    <w:link w:val="Subtitle"/>
    <w:uiPriority w:val="2"/>
    <w:rsid w:val="00724FC5"/>
    <w:rPr>
      <w:rFonts w:eastAsia="Times New Roman" w:cstheme="minorHAnsi"/>
      <w:sz w:val="32"/>
      <w:szCs w:val="36"/>
    </w:rPr>
  </w:style>
  <w:style w:type="paragraph" w:styleId="TOC1">
    <w:name w:val="toc 1"/>
    <w:basedOn w:val="Normal"/>
    <w:next w:val="Normal"/>
    <w:uiPriority w:val="39"/>
    <w:qFormat/>
    <w:rsid w:val="007A05A7"/>
    <w:pPr>
      <w:suppressAutoHyphens/>
      <w:spacing w:before="240" w:after="120" w:line="288" w:lineRule="auto"/>
    </w:pPr>
    <w:rPr>
      <w:rFonts w:eastAsia="Times New Roman" w:cstheme="minorHAnsi"/>
      <w:b/>
      <w:caps/>
      <w:color w:val="auto"/>
      <w:szCs w:val="22"/>
      <w:u w:val="single"/>
    </w:rPr>
  </w:style>
  <w:style w:type="paragraph" w:styleId="TOC2">
    <w:name w:val="toc 2"/>
    <w:basedOn w:val="Normal"/>
    <w:next w:val="Normal"/>
    <w:uiPriority w:val="39"/>
    <w:qFormat/>
    <w:rsid w:val="007A05A7"/>
    <w:pPr>
      <w:suppressAutoHyphens/>
      <w:spacing w:before="120" w:after="120" w:line="288" w:lineRule="auto"/>
    </w:pPr>
    <w:rPr>
      <w:rFonts w:eastAsia="Times New Roman" w:cstheme="minorHAnsi"/>
      <w:b/>
      <w:smallCaps/>
      <w:sz w:val="18"/>
      <w:szCs w:val="22"/>
    </w:rPr>
  </w:style>
  <w:style w:type="paragraph" w:styleId="TOC3">
    <w:name w:val="toc 3"/>
    <w:basedOn w:val="Normal"/>
    <w:next w:val="Normal"/>
    <w:uiPriority w:val="39"/>
    <w:qFormat/>
    <w:rsid w:val="007A05A7"/>
    <w:pPr>
      <w:suppressAutoHyphens/>
      <w:spacing w:before="120" w:after="120" w:line="288" w:lineRule="auto"/>
    </w:pPr>
    <w:rPr>
      <w:rFonts w:eastAsia="Times New Roman" w:cstheme="minorHAnsi"/>
      <w:smallCaps/>
      <w:sz w:val="18"/>
      <w:szCs w:val="22"/>
    </w:rPr>
  </w:style>
  <w:style w:type="paragraph" w:styleId="TOCHeading">
    <w:name w:val="TOC Heading"/>
    <w:basedOn w:val="Heading1"/>
    <w:next w:val="Normal"/>
    <w:uiPriority w:val="39"/>
    <w:semiHidden/>
    <w:qFormat/>
    <w:rsid w:val="00C36DAF"/>
    <w:pPr>
      <w:outlineLvl w:val="9"/>
    </w:pPr>
    <w:rPr>
      <w:lang w:val="en-US"/>
    </w:rPr>
  </w:style>
  <w:style w:type="paragraph" w:styleId="Caption">
    <w:name w:val="caption"/>
    <w:basedOn w:val="Normal"/>
    <w:next w:val="Normal"/>
    <w:uiPriority w:val="9"/>
    <w:qFormat/>
    <w:rsid w:val="003359DB"/>
    <w:pPr>
      <w:suppressAutoHyphens/>
      <w:spacing w:before="120" w:after="200" w:line="288" w:lineRule="auto"/>
      <w:ind w:left="176"/>
      <w:jc w:val="center"/>
    </w:pPr>
    <w:rPr>
      <w:rFonts w:eastAsia="Times New Roman" w:cstheme="minorHAnsi"/>
      <w:b/>
      <w:bCs/>
      <w:sz w:val="18"/>
      <w:szCs w:val="18"/>
    </w:rPr>
  </w:style>
  <w:style w:type="paragraph" w:customStyle="1" w:styleId="HeadingNoTOC">
    <w:name w:val="Heading (No TOC)"/>
    <w:basedOn w:val="Heading1"/>
    <w:next w:val="Normal"/>
    <w:uiPriority w:val="9"/>
    <w:qFormat/>
    <w:rsid w:val="00B916E9"/>
    <w:pPr>
      <w:outlineLvl w:val="9"/>
    </w:pPr>
  </w:style>
  <w:style w:type="table" w:styleId="LightShading">
    <w:name w:val="Light Shading"/>
    <w:basedOn w:val="TableNormal"/>
    <w:uiPriority w:val="60"/>
    <w:locked/>
    <w:rsid w:val="005B24CB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5B24CB"/>
    <w:pPr>
      <w:spacing w:before="0"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Bullets">
    <w:name w:val="Bullets"/>
    <w:basedOn w:val="Normal"/>
    <w:uiPriority w:val="6"/>
    <w:qFormat/>
    <w:rsid w:val="00817795"/>
    <w:pPr>
      <w:numPr>
        <w:numId w:val="30"/>
      </w:numPr>
      <w:ind w:left="709" w:hanging="284"/>
    </w:pPr>
  </w:style>
  <w:style w:type="paragraph" w:customStyle="1" w:styleId="AppendixHeading">
    <w:name w:val="Appendix Heading"/>
    <w:basedOn w:val="Heading1"/>
    <w:next w:val="Normal"/>
    <w:uiPriority w:val="10"/>
    <w:qFormat/>
    <w:rsid w:val="00825C61"/>
    <w:pPr>
      <w:pageBreakBefore/>
      <w:numPr>
        <w:numId w:val="31"/>
      </w:numPr>
      <w:ind w:left="2268" w:hanging="2268"/>
    </w:pPr>
  </w:style>
  <w:style w:type="paragraph" w:styleId="TableofFigures">
    <w:name w:val="table of figures"/>
    <w:basedOn w:val="Normal"/>
    <w:next w:val="Normal"/>
    <w:uiPriority w:val="99"/>
    <w:rsid w:val="0064587B"/>
    <w:pPr>
      <w:spacing w:after="0"/>
    </w:pPr>
  </w:style>
  <w:style w:type="table" w:customStyle="1" w:styleId="GridTable2-Accent51">
    <w:name w:val="Grid Table 2 - Accent 51"/>
    <w:basedOn w:val="TableNormal"/>
    <w:uiPriority w:val="47"/>
    <w:rsid w:val="007607BB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7607BB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1Light-Accent11">
    <w:name w:val="Grid Table 1 Light - Accent 11"/>
    <w:basedOn w:val="TableNormal"/>
    <w:uiPriority w:val="46"/>
    <w:rsid w:val="007607BB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264DE"/>
    <w:rPr>
      <w:color w:val="800080" w:themeColor="followedHyperlink"/>
      <w:u w:val="single"/>
    </w:rPr>
  </w:style>
  <w:style w:type="table" w:customStyle="1" w:styleId="PlainTable11">
    <w:name w:val="Plain Table 11"/>
    <w:basedOn w:val="TableNormal"/>
    <w:uiPriority w:val="41"/>
    <w:rsid w:val="00B60F1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  <w:color w:val="FFFFFF" w:themeColor="background1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66A5"/>
    <w:pPr>
      <w:pBdr>
        <w:bottom w:val="single" w:sz="4" w:space="1" w:color="auto"/>
      </w:pBdr>
      <w:spacing w:before="200" w:after="280" w:line="240" w:lineRule="atLeast"/>
      <w:ind w:left="1008" w:right="1152"/>
      <w:jc w:val="both"/>
    </w:pPr>
    <w:rPr>
      <w:rFonts w:ascii="Arial" w:eastAsia="Times New Roman" w:hAnsi="Arial" w:cs="Times New Roman"/>
      <w:b/>
      <w:bCs/>
      <w:i/>
      <w:iCs/>
      <w:color w:val="auto"/>
      <w:szCs w:val="24"/>
      <w:lang w:eastAsia="en-A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66A5"/>
    <w:rPr>
      <w:rFonts w:ascii="Arial" w:eastAsia="Times New Roman" w:hAnsi="Arial" w:cs="Times New Roman"/>
      <w:b/>
      <w:bCs/>
      <w:i/>
      <w:iCs/>
      <w:color w:val="auto"/>
      <w:szCs w:val="24"/>
      <w:lang w:eastAsia="en-AU"/>
    </w:rPr>
  </w:style>
  <w:style w:type="table" w:customStyle="1" w:styleId="GridTable2-Accent11">
    <w:name w:val="Grid Table 2 - Accent 11"/>
    <w:basedOn w:val="TableNormal"/>
    <w:uiPriority w:val="47"/>
    <w:rsid w:val="00595DF6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ZOObodytext">
    <w:name w:val="ZOO body text"/>
    <w:rsid w:val="004F2478"/>
    <w:pPr>
      <w:spacing w:before="0" w:after="142" w:line="240" w:lineRule="exact"/>
    </w:pPr>
    <w:rPr>
      <w:rFonts w:ascii="45 Helvetica Light" w:eastAsia="Times New Roman" w:hAnsi="45 Helvetica Light" w:cs="Times New Roman"/>
      <w:color w:val="auto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C60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601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601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60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601E"/>
    <w:rPr>
      <w:b/>
      <w:bCs/>
    </w:rPr>
  </w:style>
  <w:style w:type="paragraph" w:customStyle="1" w:styleId="Tablebodytext">
    <w:name w:val="Table body text"/>
    <w:basedOn w:val="Normal"/>
    <w:qFormat/>
    <w:rsid w:val="00E84DA8"/>
    <w:pPr>
      <w:spacing w:before="0" w:after="0" w:line="240" w:lineRule="auto"/>
    </w:pPr>
    <w:rPr>
      <w:rFonts w:ascii="Cambria" w:eastAsia="Calibri" w:hAnsi="Cambria" w:cs="Times New Roman"/>
      <w:color w:val="auto"/>
      <w:szCs w:val="22"/>
    </w:rPr>
  </w:style>
  <w:style w:type="paragraph" w:customStyle="1" w:styleId="Tablebullet">
    <w:name w:val="Table bullet"/>
    <w:basedOn w:val="Tablebodytext"/>
    <w:qFormat/>
    <w:rsid w:val="00E84DA8"/>
    <w:pPr>
      <w:numPr>
        <w:numId w:val="51"/>
      </w:numPr>
    </w:pPr>
  </w:style>
  <w:style w:type="paragraph" w:styleId="Revision">
    <w:name w:val="Revision"/>
    <w:hidden/>
    <w:uiPriority w:val="99"/>
    <w:semiHidden/>
    <w:rsid w:val="0001766C"/>
    <w:pPr>
      <w:spacing w:before="0" w:after="0" w:line="240" w:lineRule="auto"/>
    </w:pPr>
  </w:style>
  <w:style w:type="paragraph" w:styleId="NormalWeb">
    <w:name w:val="Normal (Web)"/>
    <w:basedOn w:val="Normal"/>
    <w:uiPriority w:val="99"/>
    <w:unhideWhenUsed/>
    <w:rsid w:val="007949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en-AU"/>
    </w:rPr>
  </w:style>
  <w:style w:type="table" w:styleId="LightList-Accent5">
    <w:name w:val="Light List Accent 5"/>
    <w:basedOn w:val="TableNormal"/>
    <w:uiPriority w:val="61"/>
    <w:locked/>
    <w:rsid w:val="008F7528"/>
    <w:pPr>
      <w:spacing w:before="0" w:after="0" w:line="240" w:lineRule="auto"/>
    </w:pPr>
    <w:rPr>
      <w:rFonts w:asciiTheme="minorHAnsi" w:hAnsiTheme="minorHAnsi"/>
      <w:color w:val="auto"/>
      <w:sz w:val="22"/>
      <w:szCs w:val="22"/>
      <w:lang w:val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F3F9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color w:val="262626" w:themeColor="text1" w:themeTint="D9"/>
        <w:lang w:val="en-AU" w:eastAsia="en-US" w:bidi="ar-SA"/>
      </w:rPr>
    </w:rPrDefault>
    <w:pPrDefault>
      <w:pPr>
        <w:spacing w:before="60" w:after="6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10" w:qFormat="1"/>
    <w:lsdException w:name="footer" w:uiPriority="11"/>
    <w:lsdException w:name="caption" w:uiPriority="0" w:qFormat="1"/>
    <w:lsdException w:name="List Number" w:unhideWhenUsed="0"/>
    <w:lsdException w:name="List 4" w:unhideWhenUsed="0"/>
    <w:lsdException w:name="List 5" w:unhideWhenUsed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alutation" w:unhideWhenUsed="0"/>
    <w:lsdException w:name="Date" w:unhideWhenUsed="0"/>
    <w:lsdException w:name="Body Text First Indent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locked="1" w:semiHidden="0" w:uiPriority="60" w:unhideWhenUsed="0"/>
    <w:lsdException w:name="Light List" w:locked="1" w:semiHidden="0" w:uiPriority="61" w:unhideWhenUsed="0"/>
    <w:lsdException w:name="Light Grid" w:locked="1" w:semiHidden="0" w:uiPriority="62" w:unhideWhenUsed="0"/>
    <w:lsdException w:name="Medium Shading 1" w:locked="1" w:semiHidden="0" w:uiPriority="63" w:unhideWhenUsed="0"/>
    <w:lsdException w:name="Medium Shading 2" w:locked="1" w:semiHidden="0" w:uiPriority="64" w:unhideWhenUsed="0"/>
    <w:lsdException w:name="Medium List 1" w:locked="1" w:semiHidden="0" w:uiPriority="65" w:unhideWhenUsed="0"/>
    <w:lsdException w:name="Medium List 2" w:locked="1" w:semiHidden="0" w:uiPriority="66" w:unhideWhenUsed="0"/>
    <w:lsdException w:name="Medium Grid 1" w:locked="1" w:semiHidden="0" w:uiPriority="67" w:unhideWhenUsed="0"/>
    <w:lsdException w:name="Medium Grid 2" w:locked="1" w:semiHidden="0" w:uiPriority="68" w:unhideWhenUsed="0"/>
    <w:lsdException w:name="Medium Grid 3" w:locked="1" w:semiHidden="0" w:uiPriority="69" w:unhideWhenUsed="0"/>
    <w:lsdException w:name="Dark List" w:locked="1" w:semiHidden="0" w:uiPriority="70" w:unhideWhenUsed="0"/>
    <w:lsdException w:name="Colorful Shading" w:locked="1" w:semiHidden="0" w:uiPriority="71" w:unhideWhenUsed="0"/>
    <w:lsdException w:name="Colorful List" w:locked="1" w:semiHidden="0" w:uiPriority="72" w:unhideWhenUsed="0"/>
    <w:lsdException w:name="Colorful Grid" w:locked="1" w:semiHidden="0" w:uiPriority="73" w:unhideWhenUsed="0"/>
    <w:lsdException w:name="Light Shading Accent 1" w:locked="1" w:semiHidden="0" w:uiPriority="60" w:unhideWhenUsed="0"/>
    <w:lsdException w:name="Light List Accent 1" w:locked="1" w:semiHidden="0" w:uiPriority="61" w:unhideWhenUsed="0"/>
    <w:lsdException w:name="Light Grid Accent 1" w:locked="1" w:semiHidden="0" w:uiPriority="62" w:unhideWhenUsed="0"/>
    <w:lsdException w:name="Medium Shading 1 Accent 1" w:locked="1" w:semiHidden="0" w:uiPriority="63" w:unhideWhenUsed="0"/>
    <w:lsdException w:name="Medium Shading 2 Accent 1" w:locked="1" w:semiHidden="0" w:uiPriority="64" w:unhideWhenUsed="0"/>
    <w:lsdException w:name="Medium List 1 Accent 1" w:locked="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locked="1" w:semiHidden="0" w:uiPriority="66" w:unhideWhenUsed="0"/>
    <w:lsdException w:name="Medium Grid 1 Accent 1" w:locked="1" w:semiHidden="0" w:uiPriority="67" w:unhideWhenUsed="0"/>
    <w:lsdException w:name="Medium Grid 2 Accent 1" w:locked="1" w:semiHidden="0" w:uiPriority="68" w:unhideWhenUsed="0"/>
    <w:lsdException w:name="Medium Grid 3 Accent 1" w:locked="1" w:semiHidden="0" w:uiPriority="69" w:unhideWhenUsed="0"/>
    <w:lsdException w:name="Dark List Accent 1" w:locked="1" w:semiHidden="0" w:uiPriority="70" w:unhideWhenUsed="0"/>
    <w:lsdException w:name="Colorful Shading Accent 1" w:locked="1" w:semiHidden="0" w:uiPriority="71" w:unhideWhenUsed="0"/>
    <w:lsdException w:name="Colorful List Accent 1" w:locked="1" w:semiHidden="0" w:uiPriority="72" w:unhideWhenUsed="0"/>
    <w:lsdException w:name="Colorful Grid Accent 1" w:locked="1" w:semiHidden="0" w:uiPriority="73" w:unhideWhenUsed="0"/>
    <w:lsdException w:name="Light Shading Accent 2" w:locked="1" w:semiHidden="0" w:uiPriority="60" w:unhideWhenUsed="0"/>
    <w:lsdException w:name="Light List Accent 2" w:locked="1" w:semiHidden="0" w:uiPriority="61" w:unhideWhenUsed="0"/>
    <w:lsdException w:name="Light Grid Accent 2" w:locked="1" w:semiHidden="0" w:uiPriority="62" w:unhideWhenUsed="0"/>
    <w:lsdException w:name="Medium Shading 1 Accent 2" w:locked="1" w:semiHidden="0" w:uiPriority="63" w:unhideWhenUsed="0"/>
    <w:lsdException w:name="Medium Shading 2 Accent 2" w:locked="1" w:semiHidden="0" w:uiPriority="64" w:unhideWhenUsed="0"/>
    <w:lsdException w:name="Medium List 1 Accent 2" w:locked="1" w:semiHidden="0" w:uiPriority="65" w:unhideWhenUsed="0"/>
    <w:lsdException w:name="Medium List 2 Accent 2" w:locked="1" w:semiHidden="0" w:uiPriority="66" w:unhideWhenUsed="0"/>
    <w:lsdException w:name="Medium Grid 1 Accent 2" w:locked="1" w:semiHidden="0" w:uiPriority="67" w:unhideWhenUsed="0"/>
    <w:lsdException w:name="Medium Grid 2 Accent 2" w:locked="1" w:semiHidden="0" w:uiPriority="68" w:unhideWhenUsed="0"/>
    <w:lsdException w:name="Medium Grid 3 Accent 2" w:locked="1" w:semiHidden="0" w:uiPriority="69" w:unhideWhenUsed="0"/>
    <w:lsdException w:name="Dark List Accent 2" w:locked="1" w:semiHidden="0" w:uiPriority="70" w:unhideWhenUsed="0"/>
    <w:lsdException w:name="Colorful Shading Accent 2" w:locked="1" w:semiHidden="0" w:uiPriority="71" w:unhideWhenUsed="0"/>
    <w:lsdException w:name="Colorful List Accent 2" w:locked="1" w:semiHidden="0" w:uiPriority="72" w:unhideWhenUsed="0"/>
    <w:lsdException w:name="Colorful Grid Accent 2" w:locked="1" w:semiHidden="0" w:uiPriority="73" w:unhideWhenUsed="0"/>
    <w:lsdException w:name="Light Shading Accent 3" w:locked="1" w:semiHidden="0" w:uiPriority="60" w:unhideWhenUsed="0"/>
    <w:lsdException w:name="Light List Accent 3" w:locked="1" w:semiHidden="0" w:uiPriority="61" w:unhideWhenUsed="0"/>
    <w:lsdException w:name="Light Grid Accent 3" w:locked="1" w:semiHidden="0" w:uiPriority="62" w:unhideWhenUsed="0"/>
    <w:lsdException w:name="Medium Shading 1 Accent 3" w:locked="1" w:semiHidden="0" w:uiPriority="63" w:unhideWhenUsed="0"/>
    <w:lsdException w:name="Medium Shading 2 Accent 3" w:locked="1" w:semiHidden="0" w:uiPriority="64" w:unhideWhenUsed="0"/>
    <w:lsdException w:name="Medium List 1 Accent 3" w:locked="1" w:semiHidden="0" w:uiPriority="65" w:unhideWhenUsed="0"/>
    <w:lsdException w:name="Medium List 2 Accent 3" w:locked="1" w:semiHidden="0" w:uiPriority="66" w:unhideWhenUsed="0"/>
    <w:lsdException w:name="Medium Grid 1 Accent 3" w:locked="1" w:semiHidden="0" w:uiPriority="67" w:unhideWhenUsed="0"/>
    <w:lsdException w:name="Medium Grid 2 Accent 3" w:locked="1" w:semiHidden="0" w:uiPriority="68" w:unhideWhenUsed="0"/>
    <w:lsdException w:name="Medium Grid 3 Accent 3" w:locked="1" w:semiHidden="0" w:uiPriority="69" w:unhideWhenUsed="0"/>
    <w:lsdException w:name="Dark List Accent 3" w:locked="1" w:semiHidden="0" w:uiPriority="70" w:unhideWhenUsed="0"/>
    <w:lsdException w:name="Colorful Shading Accent 3" w:locked="1" w:semiHidden="0" w:uiPriority="71" w:unhideWhenUsed="0"/>
    <w:lsdException w:name="Colorful List Accent 3" w:locked="1" w:semiHidden="0" w:uiPriority="72" w:unhideWhenUsed="0"/>
    <w:lsdException w:name="Colorful Grid Accent 3" w:locked="1" w:semiHidden="0" w:uiPriority="73" w:unhideWhenUsed="0"/>
    <w:lsdException w:name="Light Shading Accent 4" w:locked="1" w:semiHidden="0" w:uiPriority="60" w:unhideWhenUsed="0"/>
    <w:lsdException w:name="Light List Accent 4" w:locked="1" w:semiHidden="0" w:uiPriority="61" w:unhideWhenUsed="0"/>
    <w:lsdException w:name="Light Grid Accent 4" w:locked="1" w:semiHidden="0" w:uiPriority="62" w:unhideWhenUsed="0"/>
    <w:lsdException w:name="Medium Shading 1 Accent 4" w:locked="1" w:semiHidden="0" w:uiPriority="63" w:unhideWhenUsed="0"/>
    <w:lsdException w:name="Medium Shading 2 Accent 4" w:locked="1" w:semiHidden="0" w:uiPriority="64" w:unhideWhenUsed="0"/>
    <w:lsdException w:name="Medium List 1 Accent 4" w:locked="1" w:semiHidden="0" w:uiPriority="65" w:unhideWhenUsed="0"/>
    <w:lsdException w:name="Medium List 2 Accent 4" w:locked="1" w:semiHidden="0" w:uiPriority="66" w:unhideWhenUsed="0"/>
    <w:lsdException w:name="Medium Grid 1 Accent 4" w:locked="1" w:semiHidden="0" w:uiPriority="67" w:unhideWhenUsed="0"/>
    <w:lsdException w:name="Medium Grid 2 Accent 4" w:locked="1" w:semiHidden="0" w:uiPriority="68" w:unhideWhenUsed="0"/>
    <w:lsdException w:name="Medium Grid 3 Accent 4" w:locked="1" w:semiHidden="0" w:uiPriority="69" w:unhideWhenUsed="0"/>
    <w:lsdException w:name="Dark List Accent 4" w:locked="1" w:semiHidden="0" w:uiPriority="70" w:unhideWhenUsed="0"/>
    <w:lsdException w:name="Colorful Shading Accent 4" w:locked="1" w:semiHidden="0" w:uiPriority="71" w:unhideWhenUsed="0"/>
    <w:lsdException w:name="Colorful List Accent 4" w:locked="1" w:semiHidden="0" w:uiPriority="72" w:unhideWhenUsed="0"/>
    <w:lsdException w:name="Colorful Grid Accent 4" w:locked="1" w:semiHidden="0" w:uiPriority="73" w:unhideWhenUsed="0"/>
    <w:lsdException w:name="Light Shading Accent 5" w:locked="1" w:semiHidden="0" w:uiPriority="60" w:unhideWhenUsed="0"/>
    <w:lsdException w:name="Light List Accent 5" w:locked="1" w:semiHidden="0" w:uiPriority="61" w:unhideWhenUsed="0"/>
    <w:lsdException w:name="Light Grid Accent 5" w:locked="1" w:semiHidden="0" w:uiPriority="62" w:unhideWhenUsed="0"/>
    <w:lsdException w:name="Medium Shading 1 Accent 5" w:locked="1" w:semiHidden="0" w:uiPriority="63" w:unhideWhenUsed="0"/>
    <w:lsdException w:name="Medium Shading 2 Accent 5" w:locked="1" w:semiHidden="0" w:uiPriority="64" w:unhideWhenUsed="0"/>
    <w:lsdException w:name="Medium List 1 Accent 5" w:locked="1" w:semiHidden="0" w:uiPriority="65" w:unhideWhenUsed="0"/>
    <w:lsdException w:name="Medium List 2 Accent 5" w:locked="1" w:semiHidden="0" w:uiPriority="66" w:unhideWhenUsed="0"/>
    <w:lsdException w:name="Medium Grid 1 Accent 5" w:locked="1" w:semiHidden="0" w:uiPriority="67" w:unhideWhenUsed="0"/>
    <w:lsdException w:name="Medium Grid 2 Accent 5" w:locked="1" w:semiHidden="0" w:uiPriority="68" w:unhideWhenUsed="0"/>
    <w:lsdException w:name="Medium Grid 3 Accent 5" w:locked="1" w:semiHidden="0" w:uiPriority="69" w:unhideWhenUsed="0"/>
    <w:lsdException w:name="Dark List Accent 5" w:locked="1" w:semiHidden="0" w:uiPriority="70" w:unhideWhenUsed="0"/>
    <w:lsdException w:name="Colorful Shading Accent 5" w:locked="1" w:semiHidden="0" w:uiPriority="71" w:unhideWhenUsed="0"/>
    <w:lsdException w:name="Colorful List Accent 5" w:locked="1" w:semiHidden="0" w:uiPriority="72" w:unhideWhenUsed="0"/>
    <w:lsdException w:name="Colorful Grid Accent 5" w:locked="1" w:semiHidden="0" w:uiPriority="73" w:unhideWhenUsed="0"/>
    <w:lsdException w:name="Light Shading Accent 6" w:locked="1" w:semiHidden="0" w:uiPriority="60" w:unhideWhenUsed="0"/>
    <w:lsdException w:name="Light List Accent 6" w:locked="1" w:semiHidden="0" w:uiPriority="61" w:unhideWhenUsed="0"/>
    <w:lsdException w:name="Light Grid Accent 6" w:locked="1" w:semiHidden="0" w:uiPriority="62" w:unhideWhenUsed="0"/>
    <w:lsdException w:name="Medium Shading 1 Accent 6" w:locked="1" w:semiHidden="0" w:uiPriority="63" w:unhideWhenUsed="0"/>
    <w:lsdException w:name="Medium Shading 2 Accent 6" w:locked="1" w:semiHidden="0" w:uiPriority="64" w:unhideWhenUsed="0"/>
    <w:lsdException w:name="Medium List 1 Accent 6" w:locked="1" w:semiHidden="0" w:uiPriority="65" w:unhideWhenUsed="0"/>
    <w:lsdException w:name="Medium List 2 Accent 6" w:locked="1" w:semiHidden="0" w:uiPriority="66" w:unhideWhenUsed="0"/>
    <w:lsdException w:name="Medium Grid 1 Accent 6" w:locked="1" w:semiHidden="0" w:uiPriority="67" w:unhideWhenUsed="0"/>
    <w:lsdException w:name="Medium Grid 2 Accent 6" w:locked="1" w:semiHidden="0" w:uiPriority="68" w:unhideWhenUsed="0"/>
    <w:lsdException w:name="Medium Grid 3 Accent 6" w:locked="1" w:semiHidden="0" w:uiPriority="69" w:unhideWhenUsed="0"/>
    <w:lsdException w:name="Dark List Accent 6" w:locked="1" w:semiHidden="0" w:uiPriority="70" w:unhideWhenUsed="0"/>
    <w:lsdException w:name="Colorful Shading Accent 6" w:locked="1" w:semiHidden="0" w:uiPriority="71" w:unhideWhenUsed="0"/>
    <w:lsdException w:name="Colorful List Accent 6" w:locked="1" w:semiHidden="0" w:uiPriority="72" w:unhideWhenUsed="0"/>
    <w:lsdException w:name="Colorful Grid Accent 6" w:locked="1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9BC"/>
  </w:style>
  <w:style w:type="paragraph" w:styleId="Heading1">
    <w:name w:val="heading 1"/>
    <w:basedOn w:val="Normal"/>
    <w:next w:val="Normal"/>
    <w:link w:val="Heading1Char"/>
    <w:uiPriority w:val="3"/>
    <w:qFormat/>
    <w:rsid w:val="003D709B"/>
    <w:pPr>
      <w:suppressAutoHyphens/>
      <w:spacing w:before="120" w:after="120" w:line="288" w:lineRule="auto"/>
      <w:outlineLvl w:val="0"/>
    </w:pPr>
    <w:rPr>
      <w:rFonts w:eastAsia="Times New Roman" w:cstheme="minorHAnsi"/>
      <w:color w:val="B2D23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3359DB"/>
    <w:pPr>
      <w:tabs>
        <w:tab w:val="left" w:pos="176"/>
      </w:tabs>
      <w:suppressAutoHyphens/>
      <w:spacing w:before="120" w:after="120" w:line="288" w:lineRule="auto"/>
      <w:outlineLvl w:val="1"/>
    </w:pPr>
    <w:rPr>
      <w:rFonts w:eastAsia="Times New Roman" w:cstheme="minorHAnsi"/>
      <w:b/>
      <w:sz w:val="24"/>
      <w:szCs w:val="24"/>
    </w:rPr>
  </w:style>
  <w:style w:type="paragraph" w:styleId="Heading3">
    <w:name w:val="heading 3"/>
    <w:basedOn w:val="Heading1"/>
    <w:next w:val="Normal"/>
    <w:link w:val="Heading3Char"/>
    <w:uiPriority w:val="5"/>
    <w:qFormat/>
    <w:rsid w:val="003359DB"/>
    <w:pPr>
      <w:outlineLvl w:val="2"/>
    </w:pPr>
    <w:rPr>
      <w:b/>
      <w:bCs/>
      <w:color w:val="262626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C36DAF"/>
    <w:pPr>
      <w:keepNext/>
      <w:keepLines/>
      <w:numPr>
        <w:ilvl w:val="4"/>
        <w:numId w:val="1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36DAF"/>
    <w:pPr>
      <w:keepNext/>
      <w:keepLines/>
      <w:numPr>
        <w:ilvl w:val="5"/>
        <w:numId w:val="1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36DAF"/>
    <w:pPr>
      <w:keepNext/>
      <w:keepLines/>
      <w:numPr>
        <w:ilvl w:val="6"/>
        <w:numId w:val="1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36DAF"/>
    <w:pPr>
      <w:keepNext/>
      <w:keepLines/>
      <w:numPr>
        <w:ilvl w:val="7"/>
        <w:numId w:val="1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36DA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RXPTable">
    <w:name w:val="RXP Table"/>
    <w:basedOn w:val="TableNormal"/>
    <w:uiPriority w:val="99"/>
    <w:rsid w:val="002346DF"/>
    <w:pPr>
      <w:spacing w:line="240" w:lineRule="auto"/>
      <w:ind w:left="57"/>
    </w:pPr>
    <w:rPr>
      <w:sz w:val="18"/>
    </w:rPr>
    <w:tblPr>
      <w:tblInd w:w="284" w:type="dxa"/>
      <w:tblBorders>
        <w:bottom w:val="dotted" w:sz="4" w:space="0" w:color="auto"/>
        <w:insideH w:val="dotted" w:sz="4" w:space="0" w:color="auto"/>
        <w:insideV w:val="dotted" w:sz="4" w:space="0" w:color="auto"/>
      </w:tblBorders>
    </w:tblPr>
    <w:tblStylePr w:type="firstRow">
      <w:pPr>
        <w:wordWrap/>
        <w:spacing w:beforeLines="0" w:before="120" w:beforeAutospacing="0" w:afterLines="0" w:after="120" w:afterAutospacing="0"/>
      </w:pPr>
      <w:rPr>
        <w:b/>
        <w:color w:val="FFFFFF" w:themeColor="background1"/>
      </w:rPr>
      <w:tblPr/>
      <w:trPr>
        <w:tblHeader/>
      </w:trPr>
      <w:tcPr>
        <w:shd w:val="clear" w:color="auto" w:fill="666666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C36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81C"/>
    <w:rPr>
      <w:rFonts w:ascii="Tahoma" w:hAnsi="Tahoma" w:cs="Tahoma"/>
      <w:sz w:val="16"/>
      <w:szCs w:val="16"/>
    </w:rPr>
  </w:style>
  <w:style w:type="paragraph" w:customStyle="1" w:styleId="BodyHeadingNoTOC">
    <w:name w:val="Body Heading (No TOC)"/>
    <w:basedOn w:val="Normal"/>
    <w:next w:val="Normal"/>
    <w:uiPriority w:val="6"/>
    <w:qFormat/>
    <w:rsid w:val="00B07A9C"/>
    <w:pPr>
      <w:spacing w:before="240"/>
    </w:pPr>
    <w:rPr>
      <w:b/>
      <w:sz w:val="22"/>
      <w:szCs w:val="26"/>
    </w:rPr>
  </w:style>
  <w:style w:type="paragraph" w:customStyle="1" w:styleId="Bullet">
    <w:name w:val="Bullet"/>
    <w:basedOn w:val="Normal"/>
    <w:uiPriority w:val="5"/>
    <w:semiHidden/>
    <w:qFormat/>
    <w:rsid w:val="00B07A9C"/>
    <w:pPr>
      <w:numPr>
        <w:numId w:val="25"/>
      </w:numPr>
      <w:tabs>
        <w:tab w:val="left" w:pos="567"/>
      </w:tabs>
      <w:contextualSpacing/>
    </w:pPr>
  </w:style>
  <w:style w:type="paragraph" w:styleId="Footer">
    <w:name w:val="footer"/>
    <w:basedOn w:val="Normal"/>
    <w:link w:val="FooterChar"/>
    <w:uiPriority w:val="11"/>
    <w:semiHidden/>
    <w:rsid w:val="00B07A9C"/>
    <w:pPr>
      <w:tabs>
        <w:tab w:val="left" w:pos="567"/>
        <w:tab w:val="center" w:pos="4513"/>
        <w:tab w:val="right" w:pos="9026"/>
      </w:tabs>
      <w:spacing w:before="20" w:after="2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11"/>
    <w:semiHidden/>
    <w:rsid w:val="00D6781C"/>
    <w:rPr>
      <w:sz w:val="18"/>
    </w:rPr>
  </w:style>
  <w:style w:type="paragraph" w:styleId="Header">
    <w:name w:val="header"/>
    <w:basedOn w:val="Normal"/>
    <w:link w:val="HeaderChar"/>
    <w:uiPriority w:val="10"/>
    <w:semiHidden/>
    <w:qFormat/>
    <w:rsid w:val="00B07A9C"/>
    <w:pPr>
      <w:tabs>
        <w:tab w:val="center" w:pos="4513"/>
        <w:tab w:val="right" w:pos="9026"/>
      </w:tabs>
      <w:spacing w:after="0" w:line="240" w:lineRule="auto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10"/>
    <w:semiHidden/>
    <w:rsid w:val="00D6781C"/>
    <w:rPr>
      <w:b/>
      <w:sz w:val="28"/>
    </w:rPr>
  </w:style>
  <w:style w:type="character" w:customStyle="1" w:styleId="Heading1Char">
    <w:name w:val="Heading 1 Char"/>
    <w:basedOn w:val="DefaultParagraphFont"/>
    <w:link w:val="Heading1"/>
    <w:uiPriority w:val="3"/>
    <w:rsid w:val="003D709B"/>
    <w:rPr>
      <w:rFonts w:eastAsia="Times New Roman" w:cstheme="minorHAnsi"/>
      <w:noProof/>
      <w:color w:val="B2D23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4"/>
    <w:rsid w:val="003359DB"/>
    <w:rPr>
      <w:rFonts w:eastAsia="Times New Roman" w:cstheme="minorHAnsi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5"/>
    <w:rsid w:val="003359DB"/>
    <w:rPr>
      <w:rFonts w:eastAsia="Times New Roman" w:cstheme="minorHAnsi"/>
      <w:b/>
      <w:bCs/>
      <w:noProof/>
      <w:color w:val="2626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781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781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781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781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781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NumberedHeadingL1">
    <w:name w:val="Numbered Heading L1"/>
    <w:basedOn w:val="Heading1"/>
    <w:next w:val="Normal"/>
    <w:uiPriority w:val="6"/>
    <w:qFormat/>
    <w:rsid w:val="003D709B"/>
    <w:pPr>
      <w:pageBreakBefore/>
      <w:numPr>
        <w:numId w:val="24"/>
      </w:numPr>
      <w:spacing w:before="0" w:after="240"/>
    </w:pPr>
    <w:rPr>
      <w:szCs w:val="36"/>
    </w:rPr>
  </w:style>
  <w:style w:type="paragraph" w:customStyle="1" w:styleId="NumberedHeadingL2">
    <w:name w:val="Numbered Heading L2"/>
    <w:basedOn w:val="NumberedHeadingL1"/>
    <w:next w:val="Normal"/>
    <w:uiPriority w:val="7"/>
    <w:qFormat/>
    <w:rsid w:val="003D709B"/>
    <w:pPr>
      <w:pageBreakBefore w:val="0"/>
      <w:numPr>
        <w:ilvl w:val="1"/>
      </w:numPr>
      <w:spacing w:before="360" w:after="120"/>
      <w:outlineLvl w:val="1"/>
    </w:pPr>
    <w:rPr>
      <w:b/>
      <w:color w:val="auto"/>
      <w:sz w:val="28"/>
      <w:szCs w:val="28"/>
    </w:rPr>
  </w:style>
  <w:style w:type="paragraph" w:customStyle="1" w:styleId="NumberedHeadingL3">
    <w:name w:val="Numbered Heading L3"/>
    <w:basedOn w:val="NumberedHeadingL2"/>
    <w:next w:val="Normal"/>
    <w:uiPriority w:val="8"/>
    <w:qFormat/>
    <w:rsid w:val="003D709B"/>
    <w:pPr>
      <w:numPr>
        <w:ilvl w:val="2"/>
      </w:numPr>
      <w:tabs>
        <w:tab w:val="left" w:pos="851"/>
      </w:tabs>
      <w:spacing w:before="240"/>
      <w:outlineLvl w:val="2"/>
    </w:pPr>
    <w:rPr>
      <w:sz w:val="24"/>
    </w:rPr>
  </w:style>
  <w:style w:type="character" w:styleId="Hyperlink">
    <w:name w:val="Hyperlink"/>
    <w:basedOn w:val="DefaultParagraphFont"/>
    <w:uiPriority w:val="99"/>
    <w:rsid w:val="00B07A9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6DAF"/>
    <w:pPr>
      <w:ind w:left="720"/>
      <w:contextualSpacing/>
    </w:pPr>
  </w:style>
  <w:style w:type="paragraph" w:customStyle="1" w:styleId="NumberedList">
    <w:name w:val="Numbered List"/>
    <w:basedOn w:val="Normal"/>
    <w:uiPriority w:val="6"/>
    <w:semiHidden/>
    <w:qFormat/>
    <w:rsid w:val="00B07A9C"/>
    <w:pPr>
      <w:numPr>
        <w:numId w:val="26"/>
      </w:numPr>
      <w:tabs>
        <w:tab w:val="left" w:pos="567"/>
      </w:tabs>
      <w:contextualSpacing/>
    </w:pPr>
  </w:style>
  <w:style w:type="table" w:styleId="TableGrid">
    <w:name w:val="Table Grid"/>
    <w:basedOn w:val="TableNormal"/>
    <w:uiPriority w:val="59"/>
    <w:rsid w:val="00B07A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le">
    <w:name w:val="Title"/>
    <w:next w:val="Subtitle"/>
    <w:link w:val="TitleChar"/>
    <w:uiPriority w:val="1"/>
    <w:qFormat/>
    <w:rsid w:val="00667ACE"/>
    <w:pPr>
      <w:spacing w:before="120" w:after="120" w:line="240" w:lineRule="auto"/>
    </w:pPr>
    <w:rPr>
      <w:rFonts w:eastAsia="Times New Roman" w:cstheme="minorHAnsi"/>
      <w:caps/>
      <w:noProof/>
      <w:color w:val="B2D234"/>
      <w:sz w:val="40"/>
      <w:szCs w:val="36"/>
      <w:lang w:val="en-US"/>
    </w:rPr>
  </w:style>
  <w:style w:type="character" w:customStyle="1" w:styleId="TitleChar">
    <w:name w:val="Title Char"/>
    <w:basedOn w:val="DefaultParagraphFont"/>
    <w:link w:val="Title"/>
    <w:uiPriority w:val="1"/>
    <w:rsid w:val="00667ACE"/>
    <w:rPr>
      <w:rFonts w:eastAsia="Times New Roman" w:cstheme="minorHAnsi"/>
      <w:caps/>
      <w:noProof/>
      <w:color w:val="B2D234"/>
      <w:sz w:val="40"/>
      <w:szCs w:val="36"/>
      <w:lang w:val="en-US"/>
    </w:rPr>
  </w:style>
  <w:style w:type="paragraph" w:styleId="Subtitle">
    <w:name w:val="Subtitle"/>
    <w:basedOn w:val="Normal"/>
    <w:next w:val="Normal"/>
    <w:link w:val="SubtitleChar"/>
    <w:uiPriority w:val="2"/>
    <w:qFormat/>
    <w:rsid w:val="00724FC5"/>
    <w:pPr>
      <w:keepNext/>
      <w:suppressAutoHyphens/>
      <w:spacing w:before="120" w:after="120" w:line="288" w:lineRule="auto"/>
    </w:pPr>
    <w:rPr>
      <w:rFonts w:eastAsia="Times New Roman" w:cstheme="minorHAnsi"/>
      <w:sz w:val="32"/>
      <w:szCs w:val="36"/>
    </w:rPr>
  </w:style>
  <w:style w:type="character" w:customStyle="1" w:styleId="SubtitleChar">
    <w:name w:val="Subtitle Char"/>
    <w:basedOn w:val="DefaultParagraphFont"/>
    <w:link w:val="Subtitle"/>
    <w:uiPriority w:val="2"/>
    <w:rsid w:val="00724FC5"/>
    <w:rPr>
      <w:rFonts w:eastAsia="Times New Roman" w:cstheme="minorHAnsi"/>
      <w:sz w:val="32"/>
      <w:szCs w:val="36"/>
    </w:rPr>
  </w:style>
  <w:style w:type="paragraph" w:styleId="TOC1">
    <w:name w:val="toc 1"/>
    <w:basedOn w:val="Normal"/>
    <w:next w:val="Normal"/>
    <w:uiPriority w:val="39"/>
    <w:qFormat/>
    <w:rsid w:val="007A05A7"/>
    <w:pPr>
      <w:suppressAutoHyphens/>
      <w:spacing w:before="240" w:after="120" w:line="288" w:lineRule="auto"/>
    </w:pPr>
    <w:rPr>
      <w:rFonts w:eastAsia="Times New Roman" w:cstheme="minorHAnsi"/>
      <w:b/>
      <w:caps/>
      <w:color w:val="auto"/>
      <w:szCs w:val="22"/>
      <w:u w:val="single"/>
    </w:rPr>
  </w:style>
  <w:style w:type="paragraph" w:styleId="TOC2">
    <w:name w:val="toc 2"/>
    <w:basedOn w:val="Normal"/>
    <w:next w:val="Normal"/>
    <w:uiPriority w:val="39"/>
    <w:qFormat/>
    <w:rsid w:val="007A05A7"/>
    <w:pPr>
      <w:suppressAutoHyphens/>
      <w:spacing w:before="120" w:after="120" w:line="288" w:lineRule="auto"/>
    </w:pPr>
    <w:rPr>
      <w:rFonts w:eastAsia="Times New Roman" w:cstheme="minorHAnsi"/>
      <w:b/>
      <w:smallCaps/>
      <w:sz w:val="18"/>
      <w:szCs w:val="22"/>
    </w:rPr>
  </w:style>
  <w:style w:type="paragraph" w:styleId="TOC3">
    <w:name w:val="toc 3"/>
    <w:basedOn w:val="Normal"/>
    <w:next w:val="Normal"/>
    <w:uiPriority w:val="39"/>
    <w:qFormat/>
    <w:rsid w:val="007A05A7"/>
    <w:pPr>
      <w:suppressAutoHyphens/>
      <w:spacing w:before="120" w:after="120" w:line="288" w:lineRule="auto"/>
    </w:pPr>
    <w:rPr>
      <w:rFonts w:eastAsia="Times New Roman" w:cstheme="minorHAnsi"/>
      <w:smallCaps/>
      <w:sz w:val="18"/>
      <w:szCs w:val="22"/>
    </w:rPr>
  </w:style>
  <w:style w:type="paragraph" w:styleId="TOCHeading">
    <w:name w:val="TOC Heading"/>
    <w:basedOn w:val="Heading1"/>
    <w:next w:val="Normal"/>
    <w:uiPriority w:val="39"/>
    <w:semiHidden/>
    <w:qFormat/>
    <w:rsid w:val="00C36DAF"/>
    <w:pPr>
      <w:outlineLvl w:val="9"/>
    </w:pPr>
    <w:rPr>
      <w:lang w:val="en-US"/>
    </w:rPr>
  </w:style>
  <w:style w:type="paragraph" w:styleId="Caption">
    <w:name w:val="caption"/>
    <w:basedOn w:val="Normal"/>
    <w:next w:val="Normal"/>
    <w:uiPriority w:val="9"/>
    <w:qFormat/>
    <w:rsid w:val="003359DB"/>
    <w:pPr>
      <w:suppressAutoHyphens/>
      <w:spacing w:before="120" w:after="200" w:line="288" w:lineRule="auto"/>
      <w:ind w:left="176"/>
      <w:jc w:val="center"/>
    </w:pPr>
    <w:rPr>
      <w:rFonts w:eastAsia="Times New Roman" w:cstheme="minorHAnsi"/>
      <w:b/>
      <w:bCs/>
      <w:sz w:val="18"/>
      <w:szCs w:val="18"/>
    </w:rPr>
  </w:style>
  <w:style w:type="paragraph" w:customStyle="1" w:styleId="HeadingNoTOC">
    <w:name w:val="Heading (No TOC)"/>
    <w:basedOn w:val="Heading1"/>
    <w:next w:val="Normal"/>
    <w:uiPriority w:val="9"/>
    <w:qFormat/>
    <w:rsid w:val="00B916E9"/>
    <w:pPr>
      <w:outlineLvl w:val="9"/>
    </w:pPr>
  </w:style>
  <w:style w:type="table" w:styleId="LightShading">
    <w:name w:val="Light Shading"/>
    <w:basedOn w:val="TableNormal"/>
    <w:uiPriority w:val="60"/>
    <w:locked/>
    <w:rsid w:val="005B24CB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5B24CB"/>
    <w:pPr>
      <w:spacing w:before="0"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Bullets">
    <w:name w:val="Bullets"/>
    <w:basedOn w:val="Normal"/>
    <w:uiPriority w:val="6"/>
    <w:qFormat/>
    <w:rsid w:val="00817795"/>
    <w:pPr>
      <w:numPr>
        <w:numId w:val="30"/>
      </w:numPr>
      <w:ind w:left="709" w:hanging="284"/>
    </w:pPr>
  </w:style>
  <w:style w:type="paragraph" w:customStyle="1" w:styleId="AppendixHeading">
    <w:name w:val="Appendix Heading"/>
    <w:basedOn w:val="Heading1"/>
    <w:next w:val="Normal"/>
    <w:uiPriority w:val="10"/>
    <w:qFormat/>
    <w:rsid w:val="00825C61"/>
    <w:pPr>
      <w:pageBreakBefore/>
      <w:numPr>
        <w:numId w:val="31"/>
      </w:numPr>
      <w:ind w:left="2268" w:hanging="2268"/>
    </w:pPr>
  </w:style>
  <w:style w:type="paragraph" w:styleId="TableofFigures">
    <w:name w:val="table of figures"/>
    <w:basedOn w:val="Normal"/>
    <w:next w:val="Normal"/>
    <w:uiPriority w:val="99"/>
    <w:rsid w:val="0064587B"/>
    <w:pPr>
      <w:spacing w:after="0"/>
    </w:pPr>
  </w:style>
  <w:style w:type="table" w:customStyle="1" w:styleId="GridTable2-Accent51">
    <w:name w:val="Grid Table 2 - Accent 51"/>
    <w:basedOn w:val="TableNormal"/>
    <w:uiPriority w:val="47"/>
    <w:rsid w:val="007607BB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7607BB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1Light-Accent11">
    <w:name w:val="Grid Table 1 Light - Accent 11"/>
    <w:basedOn w:val="TableNormal"/>
    <w:uiPriority w:val="46"/>
    <w:rsid w:val="007607BB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264DE"/>
    <w:rPr>
      <w:color w:val="800080" w:themeColor="followedHyperlink"/>
      <w:u w:val="single"/>
    </w:rPr>
  </w:style>
  <w:style w:type="table" w:customStyle="1" w:styleId="PlainTable11">
    <w:name w:val="Plain Table 11"/>
    <w:basedOn w:val="TableNormal"/>
    <w:uiPriority w:val="41"/>
    <w:rsid w:val="00B60F1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  <w:color w:val="FFFFFF" w:themeColor="background1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66A5"/>
    <w:pPr>
      <w:pBdr>
        <w:bottom w:val="single" w:sz="4" w:space="1" w:color="auto"/>
      </w:pBdr>
      <w:spacing w:before="200" w:after="280" w:line="240" w:lineRule="atLeast"/>
      <w:ind w:left="1008" w:right="1152"/>
      <w:jc w:val="both"/>
    </w:pPr>
    <w:rPr>
      <w:rFonts w:ascii="Arial" w:eastAsia="Times New Roman" w:hAnsi="Arial" w:cs="Times New Roman"/>
      <w:b/>
      <w:bCs/>
      <w:i/>
      <w:iCs/>
      <w:color w:val="auto"/>
      <w:szCs w:val="24"/>
      <w:lang w:eastAsia="en-A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66A5"/>
    <w:rPr>
      <w:rFonts w:ascii="Arial" w:eastAsia="Times New Roman" w:hAnsi="Arial" w:cs="Times New Roman"/>
      <w:b/>
      <w:bCs/>
      <w:i/>
      <w:iCs/>
      <w:color w:val="auto"/>
      <w:szCs w:val="24"/>
      <w:lang w:eastAsia="en-AU"/>
    </w:rPr>
  </w:style>
  <w:style w:type="table" w:customStyle="1" w:styleId="GridTable2-Accent11">
    <w:name w:val="Grid Table 2 - Accent 11"/>
    <w:basedOn w:val="TableNormal"/>
    <w:uiPriority w:val="47"/>
    <w:rsid w:val="00595DF6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ZOObodytext">
    <w:name w:val="ZOO body text"/>
    <w:rsid w:val="004F2478"/>
    <w:pPr>
      <w:spacing w:before="0" w:after="142" w:line="240" w:lineRule="exact"/>
    </w:pPr>
    <w:rPr>
      <w:rFonts w:ascii="45 Helvetica Light" w:eastAsia="Times New Roman" w:hAnsi="45 Helvetica Light" w:cs="Times New Roman"/>
      <w:color w:val="auto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C60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601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601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60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601E"/>
    <w:rPr>
      <w:b/>
      <w:bCs/>
    </w:rPr>
  </w:style>
  <w:style w:type="paragraph" w:customStyle="1" w:styleId="Tablebodytext">
    <w:name w:val="Table body text"/>
    <w:basedOn w:val="Normal"/>
    <w:qFormat/>
    <w:rsid w:val="00E84DA8"/>
    <w:pPr>
      <w:spacing w:before="0" w:after="0" w:line="240" w:lineRule="auto"/>
    </w:pPr>
    <w:rPr>
      <w:rFonts w:ascii="Cambria" w:eastAsia="Calibri" w:hAnsi="Cambria" w:cs="Times New Roman"/>
      <w:color w:val="auto"/>
      <w:szCs w:val="22"/>
    </w:rPr>
  </w:style>
  <w:style w:type="paragraph" w:customStyle="1" w:styleId="Tablebullet">
    <w:name w:val="Table bullet"/>
    <w:basedOn w:val="Tablebodytext"/>
    <w:qFormat/>
    <w:rsid w:val="00E84DA8"/>
    <w:pPr>
      <w:numPr>
        <w:numId w:val="51"/>
      </w:numPr>
    </w:pPr>
  </w:style>
  <w:style w:type="paragraph" w:styleId="Revision">
    <w:name w:val="Revision"/>
    <w:hidden/>
    <w:uiPriority w:val="99"/>
    <w:semiHidden/>
    <w:rsid w:val="0001766C"/>
    <w:pPr>
      <w:spacing w:before="0" w:after="0" w:line="240" w:lineRule="auto"/>
    </w:pPr>
  </w:style>
  <w:style w:type="paragraph" w:styleId="NormalWeb">
    <w:name w:val="Normal (Web)"/>
    <w:basedOn w:val="Normal"/>
    <w:uiPriority w:val="99"/>
    <w:unhideWhenUsed/>
    <w:rsid w:val="007949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en-AU"/>
    </w:rPr>
  </w:style>
  <w:style w:type="table" w:styleId="LightList-Accent5">
    <w:name w:val="Light List Accent 5"/>
    <w:basedOn w:val="TableNormal"/>
    <w:uiPriority w:val="61"/>
    <w:locked/>
    <w:rsid w:val="008F7528"/>
    <w:pPr>
      <w:spacing w:before="0" w:after="0" w:line="240" w:lineRule="auto"/>
    </w:pPr>
    <w:rPr>
      <w:rFonts w:asciiTheme="minorHAnsi" w:hAnsiTheme="minorHAnsi"/>
      <w:color w:val="auto"/>
      <w:sz w:val="22"/>
      <w:szCs w:val="22"/>
      <w:lang w:val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F3F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5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sh%20Khiroya\Documents\__Work\Clients\Department%20of%20Social%20Services\DSS%20Reporting%20specifications%20v0.2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7696E-85FE-481C-9D93-A76400508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DSS Reporting specifications v0.2</Template>
  <TotalTime>0</TotalTime>
  <Pages>7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[Property - Document Title]</vt:lpstr>
    </vt:vector>
  </TitlesOfParts>
  <Company>RXP Services Limited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[Property - Document Title]</dc:title>
  <dc:subject>[Property - Document Subject]</dc:subject>
  <dc:creator>KELTY, Jules</dc:creator>
  <dc:description>2014</dc:description>
  <cp:lastModifiedBy>FRASER, Annie</cp:lastModifiedBy>
  <cp:revision>2</cp:revision>
  <cp:lastPrinted>2015-04-01T01:23:00Z</cp:lastPrinted>
  <dcterms:created xsi:type="dcterms:W3CDTF">2016-10-25T05:29:00Z</dcterms:created>
  <dcterms:modified xsi:type="dcterms:W3CDTF">2016-10-25T05:29:00Z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[Property - Version]</vt:lpwstr>
  </property>
  <property fmtid="{D5CDD505-2E9C-101B-9397-08002B2CF9AE}" pid="3" name="Release Date">
    <vt:lpwstr>[Property - Release Date]</vt:lpwstr>
  </property>
  <property fmtid="{D5CDD505-2E9C-101B-9397-08002B2CF9AE}" pid="4" name="Practice">
    <vt:lpwstr>[Practice Name]</vt:lpwstr>
  </property>
  <property fmtid="{D5CDD505-2E9C-101B-9397-08002B2CF9AE}" pid="5" name="Client Short Name">
    <vt:lpwstr>[Property - Client Short Name]</vt:lpwstr>
  </property>
  <property fmtid="{D5CDD505-2E9C-101B-9397-08002B2CF9AE}" pid="6" name="Client Full Name">
    <vt:lpwstr>[Property - Client Full Name]</vt:lpwstr>
  </property>
  <property fmtid="{D5CDD505-2E9C-101B-9397-08002B2CF9AE}" pid="7" name="Project ID">
    <vt:lpwstr>[Project ID]</vt:lpwstr>
  </property>
  <property fmtid="{D5CDD505-2E9C-101B-9397-08002B2CF9AE}" pid="8" name="Project Name">
    <vt:lpwstr>[Property - Project Name]</vt:lpwstr>
  </property>
  <property fmtid="{D5CDD505-2E9C-101B-9397-08002B2CF9AE}" pid="9" name="Template Author">
    <vt:lpwstr>Anita Biancotto</vt:lpwstr>
  </property>
</Properties>
</file>